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099CC0" w14:textId="77777777" w:rsidR="00113333" w:rsidRDefault="00B97F9A" w:rsidP="00B97F9A">
      <w:pPr>
        <w:pStyle w:val="Heading1"/>
        <w:jc w:val="left"/>
        <w:rPr>
          <w:sz w:val="70"/>
          <w:szCs w:val="70"/>
        </w:rPr>
      </w:pPr>
      <w:bookmarkStart w:id="0" w:name="_GoBack"/>
      <w:bookmarkEnd w:id="0"/>
      <w:r>
        <w:rPr>
          <w:noProof/>
          <w:lang w:eastAsia="en-US"/>
        </w:rPr>
        <w:drawing>
          <wp:inline distT="0" distB="0" distL="0" distR="0" wp14:anchorId="55AF5A62" wp14:editId="432B34B2">
            <wp:extent cx="1491386" cy="1237561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oastmasters Logo Color PNG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6558" cy="1241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70"/>
          <w:szCs w:val="70"/>
        </w:rPr>
        <w:tab/>
      </w:r>
      <w:r>
        <w:rPr>
          <w:sz w:val="70"/>
          <w:szCs w:val="70"/>
        </w:rPr>
        <w:tab/>
      </w:r>
      <w:r>
        <w:rPr>
          <w:sz w:val="70"/>
          <w:szCs w:val="70"/>
        </w:rPr>
        <w:tab/>
      </w:r>
      <w:r>
        <w:rPr>
          <w:sz w:val="70"/>
          <w:szCs w:val="70"/>
        </w:rPr>
        <w:tab/>
      </w:r>
      <w:r>
        <w:rPr>
          <w:sz w:val="70"/>
          <w:szCs w:val="70"/>
        </w:rPr>
        <w:tab/>
      </w:r>
      <w:r>
        <w:rPr>
          <w:sz w:val="70"/>
          <w:szCs w:val="70"/>
        </w:rPr>
        <w:tab/>
      </w:r>
      <w:r w:rsidR="00F27729">
        <w:rPr>
          <w:sz w:val="70"/>
          <w:szCs w:val="70"/>
        </w:rPr>
        <w:t xml:space="preserve">  </w:t>
      </w:r>
      <w:r w:rsidR="00F27729" w:rsidRPr="00F27729">
        <w:rPr>
          <w:sz w:val="24"/>
          <w:szCs w:val="70"/>
        </w:rPr>
        <w:t xml:space="preserve"> </w:t>
      </w:r>
      <w:r w:rsidR="00565D09">
        <w:rPr>
          <w:sz w:val="70"/>
          <w:szCs w:val="70"/>
        </w:rPr>
        <w:t>agenda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eting title, date and time"/>
      </w:tblPr>
      <w:tblGrid>
        <w:gridCol w:w="7064"/>
        <w:gridCol w:w="3736"/>
      </w:tblGrid>
      <w:tr w:rsidR="00113333" w14:paraId="3FC424E1" w14:textId="77777777">
        <w:tc>
          <w:tcPr>
            <w:tcW w:w="6122" w:type="dxa"/>
          </w:tcPr>
          <w:p w14:paraId="28CF59AD" w14:textId="77777777" w:rsidR="00113333" w:rsidRDefault="00E57C1F" w:rsidP="00E57C1F">
            <w:pPr>
              <w:pStyle w:val="Heading2"/>
            </w:pPr>
            <w:r w:rsidRPr="00B91E2F">
              <w:rPr>
                <w:color w:val="1F4D78" w:themeColor="accent1" w:themeShade="7F"/>
                <w:sz w:val="24"/>
                <w:szCs w:val="24"/>
              </w:rPr>
              <w:t>Toastmasters District 35</w:t>
            </w:r>
          </w:p>
        </w:tc>
        <w:tc>
          <w:tcPr>
            <w:tcW w:w="3238" w:type="dxa"/>
          </w:tcPr>
          <w:sdt>
            <w:sdtPr>
              <w:id w:val="-1649818857"/>
              <w:placeholder>
                <w:docPart w:val="782B27C9FCB944ED889F704EF8442038"/>
              </w:placeholder>
              <w:date w:fullDate="2018-02-03T00:00:00Z">
                <w:dateFormat w:val="MMMM d, 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35B01937" w14:textId="77777777" w:rsidR="00113333" w:rsidRDefault="00936C00" w:rsidP="00936C00">
                <w:pPr>
                  <w:pStyle w:val="Heading3"/>
                </w:pPr>
                <w:r>
                  <w:t>February 3, 2018</w:t>
                </w:r>
              </w:p>
            </w:sdtContent>
          </w:sdt>
        </w:tc>
      </w:tr>
      <w:tr w:rsidR="00113333" w14:paraId="4382F635" w14:textId="77777777">
        <w:tc>
          <w:tcPr>
            <w:tcW w:w="6122" w:type="dxa"/>
          </w:tcPr>
          <w:p w14:paraId="62C793AB" w14:textId="77777777" w:rsidR="00113333" w:rsidRDefault="00E57C1F">
            <w:pPr>
              <w:pStyle w:val="Heading3"/>
            </w:pPr>
            <w:r>
              <w:t>Toastmasters Leadership Institute</w:t>
            </w:r>
          </w:p>
        </w:tc>
        <w:tc>
          <w:tcPr>
            <w:tcW w:w="3238" w:type="dxa"/>
          </w:tcPr>
          <w:p w14:paraId="1D78EF59" w14:textId="77777777" w:rsidR="00113333" w:rsidRDefault="00E57C1F" w:rsidP="00E57C1F">
            <w:pPr>
              <w:pStyle w:val="Heading3"/>
            </w:pPr>
            <w:r>
              <w:t>8:30 am</w:t>
            </w:r>
            <w:r w:rsidR="008D3589">
              <w:t>-</w:t>
            </w:r>
            <w:r>
              <w:t>4:30 pm</w:t>
            </w:r>
          </w:p>
        </w:tc>
      </w:tr>
    </w:tbl>
    <w:p w14:paraId="4547F756" w14:textId="23AE3F10" w:rsidR="00113333" w:rsidRDefault="00113333"/>
    <w:tbl>
      <w:tblPr>
        <w:tblW w:w="466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ctivity table"/>
      </w:tblPr>
      <w:tblGrid>
        <w:gridCol w:w="2790"/>
        <w:gridCol w:w="7291"/>
      </w:tblGrid>
      <w:tr w:rsidR="008D371A" w14:paraId="169EFC41" w14:textId="77777777" w:rsidTr="00A728A0">
        <w:trPr>
          <w:cantSplit/>
          <w:trHeight w:val="504"/>
        </w:trPr>
        <w:tc>
          <w:tcPr>
            <w:tcW w:w="2790" w:type="dxa"/>
          </w:tcPr>
          <w:p w14:paraId="74E87861" w14:textId="77777777" w:rsidR="008D371A" w:rsidRDefault="008D371A" w:rsidP="00B97F9A">
            <w:pPr>
              <w:pStyle w:val="Heading3"/>
            </w:pPr>
            <w:r>
              <w:t>8:30 am</w:t>
            </w:r>
            <w:r w:rsidR="00342390">
              <w:t xml:space="preserve"> </w:t>
            </w:r>
            <w:r w:rsidR="00B64AE1">
              <w:t>-</w:t>
            </w:r>
            <w:r w:rsidR="00342390">
              <w:t xml:space="preserve"> </w:t>
            </w:r>
            <w:r>
              <w:t>9:30 am</w:t>
            </w:r>
          </w:p>
        </w:tc>
        <w:tc>
          <w:tcPr>
            <w:tcW w:w="7291" w:type="dxa"/>
          </w:tcPr>
          <w:p w14:paraId="155F0EC9" w14:textId="77777777" w:rsidR="008D371A" w:rsidRPr="00225539" w:rsidRDefault="008D371A">
            <w:pPr>
              <w:pStyle w:val="Heading3"/>
              <w:rPr>
                <w:color w:val="FF0000"/>
                <w:vertAlign w:val="superscript"/>
              </w:rPr>
            </w:pPr>
            <w:r>
              <w:rPr>
                <w:rStyle w:val="Heading3Char"/>
                <w:b/>
                <w:bCs/>
              </w:rPr>
              <w:t>Registration</w:t>
            </w:r>
            <w:r w:rsidR="00DE3910">
              <w:rPr>
                <w:rStyle w:val="Heading3Char"/>
                <w:b/>
                <w:bCs/>
              </w:rPr>
              <w:t xml:space="preserve"> </w:t>
            </w:r>
            <w:r w:rsidR="00DE3910" w:rsidRPr="000B59D9">
              <w:rPr>
                <w:rStyle w:val="Heading3Char"/>
                <w:b/>
                <w:bCs/>
              </w:rPr>
              <w:t>&amp; Toastmasters Bingo</w:t>
            </w:r>
          </w:p>
          <w:p w14:paraId="3F0DFC90" w14:textId="351FBB4C" w:rsidR="00992554" w:rsidRPr="00186F45" w:rsidRDefault="00A57991" w:rsidP="00186F45">
            <w:pPr>
              <w:ind w:left="738" w:hanging="738"/>
            </w:pPr>
            <w:r>
              <w:t xml:space="preserve">Pick up </w:t>
            </w:r>
            <w:r w:rsidR="00F559D3">
              <w:t xml:space="preserve">a </w:t>
            </w:r>
            <w:r>
              <w:t xml:space="preserve">Bingo sheet at </w:t>
            </w:r>
            <w:r w:rsidR="00390710">
              <w:t>your table and network with other Toastmasters</w:t>
            </w:r>
          </w:p>
        </w:tc>
      </w:tr>
      <w:tr w:rsidR="008D371A" w14:paraId="7EB3E478" w14:textId="77777777" w:rsidTr="00A728A0">
        <w:trPr>
          <w:cantSplit/>
          <w:trHeight w:val="504"/>
        </w:trPr>
        <w:tc>
          <w:tcPr>
            <w:tcW w:w="2790" w:type="dxa"/>
          </w:tcPr>
          <w:p w14:paraId="6C3FF837" w14:textId="77777777" w:rsidR="008D371A" w:rsidRDefault="008D371A" w:rsidP="00B97F9A">
            <w:pPr>
              <w:pStyle w:val="Heading3"/>
            </w:pPr>
            <w:r>
              <w:t>9:30 am</w:t>
            </w:r>
            <w:r w:rsidR="00342390">
              <w:t xml:space="preserve"> </w:t>
            </w:r>
            <w:r w:rsidR="00B64AE1">
              <w:t>-</w:t>
            </w:r>
            <w:r w:rsidR="00342390">
              <w:t xml:space="preserve"> </w:t>
            </w:r>
            <w:r>
              <w:t>9:45 am</w:t>
            </w:r>
          </w:p>
        </w:tc>
        <w:tc>
          <w:tcPr>
            <w:tcW w:w="7291" w:type="dxa"/>
          </w:tcPr>
          <w:p w14:paraId="6D22556E" w14:textId="77777777" w:rsidR="008D371A" w:rsidRDefault="008D371A">
            <w:pPr>
              <w:pStyle w:val="Heading3"/>
            </w:pPr>
            <w:r>
              <w:rPr>
                <w:rStyle w:val="Heading3Char"/>
                <w:b/>
                <w:bCs/>
              </w:rPr>
              <w:t>Opening Remarks</w:t>
            </w:r>
          </w:p>
          <w:p w14:paraId="59345C1D" w14:textId="77777777" w:rsidR="008D371A" w:rsidRPr="00CB3C05" w:rsidRDefault="00E71980">
            <w:pPr>
              <w:rPr>
                <w:i/>
                <w:color w:val="FF0000"/>
              </w:rPr>
            </w:pPr>
            <w:r>
              <w:t>Keith Cumiskey</w:t>
            </w:r>
            <w:r w:rsidR="007E1FC4">
              <w:t xml:space="preserve">, </w:t>
            </w:r>
            <w:r w:rsidR="007E1FC4" w:rsidRPr="002E2667">
              <w:t>DTM</w:t>
            </w:r>
            <w:r w:rsidR="00B91E2F">
              <w:t xml:space="preserve"> </w:t>
            </w:r>
            <w:r w:rsidR="008D3589">
              <w:t>–</w:t>
            </w:r>
            <w:r w:rsidR="00B91E2F">
              <w:t xml:space="preserve"> </w:t>
            </w:r>
            <w:r w:rsidR="008D371A">
              <w:t>District</w:t>
            </w:r>
            <w:r w:rsidR="008D3589">
              <w:t xml:space="preserve"> </w:t>
            </w:r>
            <w:r w:rsidR="008D371A">
              <w:t>Director</w:t>
            </w:r>
          </w:p>
          <w:p w14:paraId="48BEA7D1" w14:textId="77777777" w:rsidR="008D371A" w:rsidRDefault="00E71980">
            <w:r>
              <w:t>Ed Thelen</w:t>
            </w:r>
            <w:r w:rsidR="007E1FC4">
              <w:t xml:space="preserve">, </w:t>
            </w:r>
            <w:r w:rsidR="007E1FC4" w:rsidRPr="002E2667">
              <w:t>DTM</w:t>
            </w:r>
            <w:r w:rsidR="00B91E2F">
              <w:t xml:space="preserve"> </w:t>
            </w:r>
            <w:r w:rsidR="008D3589">
              <w:t xml:space="preserve">– </w:t>
            </w:r>
            <w:r w:rsidR="008D371A">
              <w:t>Program</w:t>
            </w:r>
            <w:r w:rsidR="008D3589">
              <w:t xml:space="preserve"> </w:t>
            </w:r>
            <w:r w:rsidR="008D371A">
              <w:t>Quality Director</w:t>
            </w:r>
          </w:p>
          <w:p w14:paraId="249E7B6C" w14:textId="16779035" w:rsidR="008D371A" w:rsidRDefault="00CB3C05" w:rsidP="00342390">
            <w:r w:rsidRPr="00CB3C05">
              <w:t>Katie Castern, ACB</w:t>
            </w:r>
            <w:r w:rsidR="0013168D">
              <w:t>, ALB</w:t>
            </w:r>
            <w:r w:rsidR="002E2667" w:rsidRPr="00CB3C05">
              <w:t xml:space="preserve"> </w:t>
            </w:r>
            <w:r>
              <w:t>– TLI Dean</w:t>
            </w:r>
          </w:p>
          <w:p w14:paraId="5538CA40" w14:textId="252432A6" w:rsidR="0098669F" w:rsidRPr="0098669F" w:rsidRDefault="0013168D" w:rsidP="00342390">
            <w:pPr>
              <w:rPr>
                <w:color w:val="C00000"/>
                <w:u w:val="single"/>
              </w:rPr>
            </w:pPr>
            <w:r>
              <w:t>Stephanie Schienke, ACB, ALB</w:t>
            </w:r>
            <w:r w:rsidR="0098669F">
              <w:rPr>
                <w:color w:val="C00000"/>
                <w:u w:val="single"/>
              </w:rPr>
              <w:t xml:space="preserve">  </w:t>
            </w:r>
          </w:p>
        </w:tc>
      </w:tr>
      <w:tr w:rsidR="008D371A" w14:paraId="2CC847BD" w14:textId="77777777" w:rsidTr="00A728A0">
        <w:trPr>
          <w:cantSplit/>
          <w:trHeight w:val="504"/>
        </w:trPr>
        <w:tc>
          <w:tcPr>
            <w:tcW w:w="2790" w:type="dxa"/>
          </w:tcPr>
          <w:p w14:paraId="5650CD06" w14:textId="71A397E7" w:rsidR="008D371A" w:rsidRDefault="00CB3C05" w:rsidP="00B92DC8">
            <w:pPr>
              <w:pStyle w:val="Heading3"/>
            </w:pPr>
            <w:r>
              <w:t xml:space="preserve"> </w:t>
            </w:r>
            <w:r w:rsidR="008D371A">
              <w:t>9:45 am</w:t>
            </w:r>
            <w:r w:rsidR="00342390">
              <w:t xml:space="preserve"> </w:t>
            </w:r>
            <w:r w:rsidR="00B92DC8">
              <w:t>–</w:t>
            </w:r>
            <w:r w:rsidR="00342390">
              <w:t xml:space="preserve"> </w:t>
            </w:r>
            <w:r w:rsidR="008D371A" w:rsidRPr="00825D7C">
              <w:rPr>
                <w:color w:val="44546A" w:themeColor="text2"/>
              </w:rPr>
              <w:t>1</w:t>
            </w:r>
            <w:r w:rsidR="00B92DC8" w:rsidRPr="00825D7C">
              <w:rPr>
                <w:color w:val="44546A" w:themeColor="text2"/>
              </w:rPr>
              <w:t>0:45</w:t>
            </w:r>
            <w:r w:rsidR="008D371A" w:rsidRPr="00825D7C">
              <w:rPr>
                <w:color w:val="44546A" w:themeColor="text2"/>
              </w:rPr>
              <w:t xml:space="preserve"> </w:t>
            </w:r>
            <w:r w:rsidR="008D371A">
              <w:t>am</w:t>
            </w:r>
          </w:p>
        </w:tc>
        <w:tc>
          <w:tcPr>
            <w:tcW w:w="7291" w:type="dxa"/>
          </w:tcPr>
          <w:p w14:paraId="74D63BB7" w14:textId="77777777" w:rsidR="008D371A" w:rsidRDefault="008D371A">
            <w:pPr>
              <w:pStyle w:val="Heading3"/>
            </w:pPr>
            <w:r>
              <w:rPr>
                <w:rStyle w:val="Heading3Char"/>
                <w:b/>
                <w:bCs/>
              </w:rPr>
              <w:t xml:space="preserve">Keynote </w:t>
            </w:r>
            <w:r w:rsidR="0039653F">
              <w:rPr>
                <w:rStyle w:val="Heading3Char"/>
                <w:b/>
                <w:bCs/>
              </w:rPr>
              <w:t xml:space="preserve">– </w:t>
            </w:r>
            <w:r w:rsidR="00E71980">
              <w:t>Secrets of Successful Leaders</w:t>
            </w:r>
          </w:p>
          <w:p w14:paraId="59BDC1D5" w14:textId="77777777" w:rsidR="0039653F" w:rsidRDefault="00E71980" w:rsidP="0039653F">
            <w:r>
              <w:t xml:space="preserve">Gary </w:t>
            </w:r>
            <w:r w:rsidRPr="00F31F2B">
              <w:t>Schmidt</w:t>
            </w:r>
            <w:r w:rsidR="00C36853">
              <w:t>,</w:t>
            </w:r>
            <w:r w:rsidR="00B91E2F" w:rsidRPr="00F31F2B">
              <w:t xml:space="preserve"> </w:t>
            </w:r>
            <w:r w:rsidR="00F31F2B" w:rsidRPr="00F31F2B">
              <w:t xml:space="preserve">2009-2010 </w:t>
            </w:r>
            <w:r w:rsidR="00C36853">
              <w:t>Toastmasters</w:t>
            </w:r>
            <w:r w:rsidR="00C36853" w:rsidRPr="00F31F2B">
              <w:t xml:space="preserve"> </w:t>
            </w:r>
            <w:r w:rsidR="00F31F2B" w:rsidRPr="00F31F2B">
              <w:t>International President</w:t>
            </w:r>
            <w:r w:rsidR="00F31F2B">
              <w:t xml:space="preserve"> </w:t>
            </w:r>
          </w:p>
          <w:p w14:paraId="5FC1E703" w14:textId="4CFE8B92" w:rsidR="002741CB" w:rsidRDefault="002741CB" w:rsidP="00F31F2B">
            <w:pPr>
              <w:ind w:left="720"/>
            </w:pPr>
          </w:p>
        </w:tc>
      </w:tr>
      <w:tr w:rsidR="00B92DC8" w14:paraId="1AD85E09" w14:textId="77777777" w:rsidTr="00A728A0">
        <w:trPr>
          <w:cantSplit/>
          <w:trHeight w:val="504"/>
        </w:trPr>
        <w:tc>
          <w:tcPr>
            <w:tcW w:w="2790" w:type="dxa"/>
          </w:tcPr>
          <w:p w14:paraId="1A74FBD9" w14:textId="77777777" w:rsidR="00B92DC8" w:rsidRPr="00825D7C" w:rsidRDefault="00B92DC8" w:rsidP="00342390">
            <w:pPr>
              <w:pStyle w:val="Heading3"/>
              <w:rPr>
                <w:color w:val="44546A" w:themeColor="text2"/>
              </w:rPr>
            </w:pPr>
            <w:r w:rsidRPr="00825D7C">
              <w:rPr>
                <w:color w:val="44546A" w:themeColor="text2"/>
              </w:rPr>
              <w:t>10:45 am – 11:00 am</w:t>
            </w:r>
          </w:p>
        </w:tc>
        <w:tc>
          <w:tcPr>
            <w:tcW w:w="7291" w:type="dxa"/>
          </w:tcPr>
          <w:p w14:paraId="14EE73AD" w14:textId="77777777" w:rsidR="00B92DC8" w:rsidRPr="00825D7C" w:rsidRDefault="00B92DC8" w:rsidP="00342390">
            <w:pPr>
              <w:pStyle w:val="Heading3"/>
              <w:rPr>
                <w:rStyle w:val="Heading3Char"/>
                <w:b/>
                <w:bCs/>
                <w:color w:val="44546A" w:themeColor="text2"/>
              </w:rPr>
            </w:pPr>
            <w:r w:rsidRPr="00825D7C">
              <w:rPr>
                <w:rStyle w:val="Heading3Char"/>
                <w:b/>
                <w:bCs/>
                <w:color w:val="44546A" w:themeColor="text2"/>
              </w:rPr>
              <w:t>Break</w:t>
            </w:r>
          </w:p>
        </w:tc>
      </w:tr>
      <w:tr w:rsidR="00342390" w14:paraId="4DBF7235" w14:textId="77777777" w:rsidTr="00A728A0">
        <w:trPr>
          <w:cantSplit/>
          <w:trHeight w:val="504"/>
        </w:trPr>
        <w:tc>
          <w:tcPr>
            <w:tcW w:w="2790" w:type="dxa"/>
          </w:tcPr>
          <w:p w14:paraId="799C3CDB" w14:textId="67FE03BB" w:rsidR="00342390" w:rsidRDefault="00342390" w:rsidP="00A728A0">
            <w:pPr>
              <w:pStyle w:val="Heading3"/>
            </w:pPr>
            <w:r>
              <w:t xml:space="preserve">11:00 am </w:t>
            </w:r>
            <w:r w:rsidR="00926DD9">
              <w:t>–</w:t>
            </w:r>
            <w:r>
              <w:t xml:space="preserve"> </w:t>
            </w:r>
            <w:r w:rsidR="00926DD9" w:rsidRPr="0058791E">
              <w:t>1</w:t>
            </w:r>
            <w:r w:rsidR="00A728A0">
              <w:t>2</w:t>
            </w:r>
            <w:r w:rsidR="00926DD9" w:rsidRPr="0058791E">
              <w:t>:</w:t>
            </w:r>
            <w:r w:rsidR="00A728A0">
              <w:t>00</w:t>
            </w:r>
            <w:r w:rsidR="00926DD9" w:rsidRPr="0058791E">
              <w:t xml:space="preserve"> </w:t>
            </w:r>
            <w:r w:rsidR="00A728A0">
              <w:t>p</w:t>
            </w:r>
            <w:r w:rsidR="00926DD9" w:rsidRPr="0058791E">
              <w:t>m</w:t>
            </w:r>
          </w:p>
        </w:tc>
        <w:tc>
          <w:tcPr>
            <w:tcW w:w="7291" w:type="dxa"/>
          </w:tcPr>
          <w:p w14:paraId="79D7A999" w14:textId="77777777" w:rsidR="00342390" w:rsidRDefault="00342390" w:rsidP="00342390">
            <w:pPr>
              <w:pStyle w:val="Heading3"/>
              <w:rPr>
                <w:rStyle w:val="Heading3Char"/>
                <w:b/>
                <w:bCs/>
              </w:rPr>
            </w:pPr>
            <w:r>
              <w:rPr>
                <w:rStyle w:val="Heading3Char"/>
                <w:b/>
                <w:bCs/>
              </w:rPr>
              <w:t>Pathways Update</w:t>
            </w:r>
          </w:p>
          <w:p w14:paraId="62B1A1CC" w14:textId="2563A9A3" w:rsidR="00561277" w:rsidRDefault="00561277" w:rsidP="00605F74">
            <w:pPr>
              <w:tabs>
                <w:tab w:val="left" w:pos="2610"/>
              </w:tabs>
            </w:pPr>
            <w:r>
              <w:t>Pathways Guides:</w:t>
            </w:r>
            <w:r w:rsidR="00605F74">
              <w:tab/>
            </w:r>
            <w:r>
              <w:t>Judy Bauer, DTM</w:t>
            </w:r>
          </w:p>
          <w:p w14:paraId="428D9CA6" w14:textId="7E1E541F" w:rsidR="00342390" w:rsidRPr="0032388C" w:rsidRDefault="00561277" w:rsidP="00605F74">
            <w:pPr>
              <w:tabs>
                <w:tab w:val="left" w:pos="2610"/>
              </w:tabs>
            </w:pPr>
            <w:r>
              <w:t>Stephen Wittmann,</w:t>
            </w:r>
            <w:r>
              <w:rPr>
                <w:color w:val="C00000"/>
                <w:u w:val="single"/>
              </w:rPr>
              <w:t xml:space="preserve">  </w:t>
            </w:r>
            <w:r w:rsidRPr="005E23BE">
              <w:rPr>
                <w:color w:val="C00000"/>
                <w:highlight w:val="yellow"/>
                <w:u w:val="single"/>
              </w:rPr>
              <w:t>?</w:t>
            </w:r>
            <w:r w:rsidR="00605F74">
              <w:rPr>
                <w:color w:val="C00000"/>
              </w:rPr>
              <w:tab/>
            </w:r>
            <w:r w:rsidR="0032388C">
              <w:t xml:space="preserve">Heather Huttelmaier, </w:t>
            </w:r>
            <w:r w:rsidR="0032388C">
              <w:rPr>
                <w:color w:val="C00000"/>
                <w:u w:val="single"/>
              </w:rPr>
              <w:t xml:space="preserve">  </w:t>
            </w:r>
            <w:r w:rsidR="0032388C" w:rsidRPr="005E23BE">
              <w:rPr>
                <w:color w:val="C00000"/>
                <w:highlight w:val="yellow"/>
                <w:u w:val="single"/>
              </w:rPr>
              <w:t>?</w:t>
            </w:r>
            <w:r w:rsidR="0032388C">
              <w:rPr>
                <w:color w:val="C00000"/>
                <w:u w:val="single"/>
              </w:rPr>
              <w:t xml:space="preserve"> </w:t>
            </w:r>
            <w:r w:rsidR="0032388C" w:rsidRPr="0032388C">
              <w:t xml:space="preserve"> </w:t>
            </w:r>
          </w:p>
        </w:tc>
      </w:tr>
      <w:tr w:rsidR="00A728A0" w14:paraId="117F16D3" w14:textId="77777777" w:rsidTr="00A728A0">
        <w:trPr>
          <w:cantSplit/>
          <w:trHeight w:val="513"/>
        </w:trPr>
        <w:tc>
          <w:tcPr>
            <w:tcW w:w="2790" w:type="dxa"/>
          </w:tcPr>
          <w:p w14:paraId="51F567C2" w14:textId="3DB4195D" w:rsidR="00A728A0" w:rsidRPr="00C36853" w:rsidRDefault="00A728A0" w:rsidP="00422B7D">
            <w:pPr>
              <w:rPr>
                <w:rFonts w:asciiTheme="majorHAnsi" w:eastAsiaTheme="majorEastAsia" w:hAnsiTheme="majorHAnsi" w:cstheme="majorBidi"/>
                <w:b/>
                <w:bCs/>
                <w:color w:val="1F4D78" w:themeColor="accent1" w:themeShade="7F"/>
                <w:sz w:val="24"/>
                <w:szCs w:val="24"/>
              </w:rPr>
            </w:pPr>
            <w:r w:rsidRPr="00C36853">
              <w:rPr>
                <w:rFonts w:asciiTheme="majorHAnsi" w:eastAsiaTheme="majorEastAsia" w:hAnsiTheme="majorHAnsi" w:cstheme="majorBidi"/>
                <w:b/>
                <w:bCs/>
                <w:color w:val="1F4D78" w:themeColor="accent1" w:themeShade="7F"/>
                <w:sz w:val="24"/>
                <w:szCs w:val="24"/>
              </w:rPr>
              <w:t>12:</w:t>
            </w:r>
            <w:r>
              <w:rPr>
                <w:rFonts w:asciiTheme="majorHAnsi" w:eastAsiaTheme="majorEastAsia" w:hAnsiTheme="majorHAnsi" w:cstheme="majorBidi"/>
                <w:b/>
                <w:bCs/>
                <w:color w:val="1F4D78" w:themeColor="accent1" w:themeShade="7F"/>
                <w:sz w:val="24"/>
                <w:szCs w:val="24"/>
              </w:rPr>
              <w:t>00</w:t>
            </w:r>
            <w:r w:rsidRPr="00C36853">
              <w:rPr>
                <w:rFonts w:asciiTheme="majorHAnsi" w:eastAsiaTheme="majorEastAsia" w:hAnsiTheme="majorHAnsi" w:cstheme="majorBidi"/>
                <w:b/>
                <w:bCs/>
                <w:color w:val="1F4D78" w:themeColor="accent1" w:themeShade="7F"/>
                <w:sz w:val="24"/>
                <w:szCs w:val="24"/>
              </w:rPr>
              <w:t xml:space="preserve"> pm</w:t>
            </w:r>
            <w:r>
              <w:rPr>
                <w:rFonts w:asciiTheme="majorHAnsi" w:eastAsiaTheme="majorEastAsia" w:hAnsiTheme="majorHAnsi" w:cstheme="majorBidi"/>
                <w:b/>
                <w:bCs/>
                <w:color w:val="1F4D78" w:themeColor="accent1" w:themeShade="7F"/>
                <w:sz w:val="24"/>
                <w:szCs w:val="24"/>
              </w:rPr>
              <w:t xml:space="preserve"> – 1:00 pm</w:t>
            </w:r>
          </w:p>
        </w:tc>
        <w:tc>
          <w:tcPr>
            <w:tcW w:w="7291" w:type="dxa"/>
          </w:tcPr>
          <w:p w14:paraId="7DB7D01D" w14:textId="77777777" w:rsidR="00A728A0" w:rsidRPr="00422B7D" w:rsidRDefault="00A728A0" w:rsidP="003F1D0F">
            <w:pPr>
              <w:pStyle w:val="Heading3"/>
              <w:rPr>
                <w:bCs w:val="0"/>
              </w:rPr>
            </w:pPr>
            <w:r>
              <w:rPr>
                <w:rStyle w:val="Heading3Char"/>
                <w:b/>
                <w:bCs/>
              </w:rPr>
              <w:t xml:space="preserve">Lunch </w:t>
            </w:r>
            <w:r w:rsidRPr="00BF1149">
              <w:rPr>
                <w:rStyle w:val="Heading3Char"/>
                <w:b/>
                <w:bCs/>
                <w:highlight w:val="yellow"/>
              </w:rPr>
              <w:t>&amp; Awards</w:t>
            </w:r>
          </w:p>
          <w:p w14:paraId="4E9A536B" w14:textId="413DDF99" w:rsidR="00A728A0" w:rsidRDefault="00A728A0" w:rsidP="003F1D0F">
            <w:pPr>
              <w:pStyle w:val="Heading3"/>
              <w:rPr>
                <w:rStyle w:val="Heading3Char"/>
                <w:b/>
                <w:bCs/>
              </w:rPr>
            </w:pPr>
          </w:p>
        </w:tc>
      </w:tr>
      <w:tr w:rsidR="00385A5C" w14:paraId="1E246AB2" w14:textId="77777777" w:rsidTr="00207BDE">
        <w:trPr>
          <w:cantSplit/>
          <w:trHeight w:val="1080"/>
        </w:trPr>
        <w:tc>
          <w:tcPr>
            <w:tcW w:w="2790" w:type="dxa"/>
          </w:tcPr>
          <w:p w14:paraId="5B320831" w14:textId="7C82E715" w:rsidR="00385A5C" w:rsidRDefault="009B1F28" w:rsidP="007317B3">
            <w:pPr>
              <w:pStyle w:val="Heading3"/>
            </w:pPr>
            <w:r>
              <w:t>1</w:t>
            </w:r>
            <w:r w:rsidR="00342390">
              <w:t>:0</w:t>
            </w:r>
            <w:r w:rsidR="00385A5C">
              <w:t>0 pm</w:t>
            </w:r>
            <w:r w:rsidR="00342390">
              <w:t xml:space="preserve"> </w:t>
            </w:r>
            <w:r w:rsidR="00385A5C">
              <w:t>-</w:t>
            </w:r>
            <w:r w:rsidR="00342390">
              <w:t xml:space="preserve"> </w:t>
            </w:r>
            <w:r w:rsidR="007317B3">
              <w:t>1</w:t>
            </w:r>
            <w:r w:rsidR="00342390">
              <w:t>:</w:t>
            </w:r>
            <w:r w:rsidR="007317B3">
              <w:t>45</w:t>
            </w:r>
            <w:r w:rsidR="00B64AE1">
              <w:t xml:space="preserve"> pm</w:t>
            </w:r>
          </w:p>
        </w:tc>
        <w:tc>
          <w:tcPr>
            <w:tcW w:w="7291" w:type="dxa"/>
          </w:tcPr>
          <w:p w14:paraId="29712029" w14:textId="0BCA0A92" w:rsidR="00385A5C" w:rsidRDefault="00342390">
            <w:pPr>
              <w:pStyle w:val="Heading3"/>
              <w:rPr>
                <w:rStyle w:val="Heading3Char"/>
                <w:b/>
                <w:bCs/>
              </w:rPr>
            </w:pPr>
            <w:r>
              <w:rPr>
                <w:rStyle w:val="Heading3Char"/>
                <w:b/>
                <w:bCs/>
              </w:rPr>
              <w:t>Clubs That Made a Turnaround</w:t>
            </w:r>
          </w:p>
          <w:p w14:paraId="78F4BFEF" w14:textId="38A08FBB" w:rsidR="00BF1149" w:rsidRDefault="00C36853" w:rsidP="00605F74">
            <w:pPr>
              <w:tabs>
                <w:tab w:val="left" w:pos="3705"/>
              </w:tabs>
            </w:pPr>
            <w:r>
              <w:t>Yvonne Lumsden-Dill, DTM</w:t>
            </w:r>
            <w:r w:rsidR="00605F74">
              <w:tab/>
            </w:r>
            <w:r w:rsidR="00BF1149" w:rsidRPr="00BF1149">
              <w:t xml:space="preserve">Gina Glover, </w:t>
            </w:r>
            <w:r w:rsidR="00BF1149">
              <w:t>ACG</w:t>
            </w:r>
          </w:p>
          <w:p w14:paraId="72861D71" w14:textId="3B240B3A" w:rsidR="002741CB" w:rsidRPr="00B64AE1" w:rsidRDefault="00BF1149" w:rsidP="00207BDE">
            <w:pPr>
              <w:tabs>
                <w:tab w:val="left" w:pos="3675"/>
              </w:tabs>
            </w:pPr>
            <w:r w:rsidRPr="00BF1149">
              <w:t>Kris Pool</w:t>
            </w:r>
            <w:r>
              <w:t>, DTM</w:t>
            </w:r>
            <w:r w:rsidR="00207BDE">
              <w:tab/>
            </w:r>
            <w:r w:rsidRPr="00BF1149">
              <w:t>Robert Wall</w:t>
            </w:r>
            <w:r>
              <w:t>, DTM</w:t>
            </w:r>
          </w:p>
        </w:tc>
      </w:tr>
      <w:tr w:rsidR="00B64AE1" w14:paraId="04211982" w14:textId="77777777" w:rsidTr="00DA08AC">
        <w:trPr>
          <w:cantSplit/>
          <w:trHeight w:val="828"/>
        </w:trPr>
        <w:tc>
          <w:tcPr>
            <w:tcW w:w="2790" w:type="dxa"/>
          </w:tcPr>
          <w:p w14:paraId="761DDED7" w14:textId="04B021BD" w:rsidR="00B64AE1" w:rsidRDefault="007317B3" w:rsidP="007317B3">
            <w:pPr>
              <w:pStyle w:val="Heading3"/>
            </w:pPr>
            <w:r>
              <w:t>1</w:t>
            </w:r>
            <w:r w:rsidR="0039653F">
              <w:t>:</w:t>
            </w:r>
            <w:r>
              <w:t>45</w:t>
            </w:r>
            <w:r w:rsidR="0039653F">
              <w:t xml:space="preserve"> pm</w:t>
            </w:r>
            <w:r w:rsidR="00342390">
              <w:t xml:space="preserve"> </w:t>
            </w:r>
            <w:r w:rsidR="0039653F">
              <w:t>-</w:t>
            </w:r>
            <w:r w:rsidR="00342390">
              <w:t xml:space="preserve"> </w:t>
            </w:r>
            <w:r>
              <w:t>2</w:t>
            </w:r>
            <w:r w:rsidR="0039653F">
              <w:t>:</w:t>
            </w:r>
            <w:r>
              <w:t>3</w:t>
            </w:r>
            <w:r w:rsidR="0039653F">
              <w:t>0 pm</w:t>
            </w:r>
          </w:p>
        </w:tc>
        <w:tc>
          <w:tcPr>
            <w:tcW w:w="7291" w:type="dxa"/>
          </w:tcPr>
          <w:p w14:paraId="72FAD670" w14:textId="6B1386CA" w:rsidR="00B64AE1" w:rsidRDefault="00342390">
            <w:pPr>
              <w:pStyle w:val="Heading3"/>
              <w:rPr>
                <w:rStyle w:val="Heading3Char"/>
                <w:b/>
                <w:bCs/>
              </w:rPr>
            </w:pPr>
            <w:r>
              <w:rPr>
                <w:rStyle w:val="Heading3Char"/>
                <w:b/>
                <w:bCs/>
              </w:rPr>
              <w:t>Toastmasters Makes Your Dreams Come True</w:t>
            </w:r>
          </w:p>
          <w:p w14:paraId="0002BD34" w14:textId="54B1E55A" w:rsidR="002741CB" w:rsidRPr="00605F74" w:rsidRDefault="00342390" w:rsidP="009B1F28">
            <w:pPr>
              <w:rPr>
                <w:highlight w:val="yellow"/>
              </w:rPr>
            </w:pPr>
            <w:r>
              <w:t>Gary Schmidt</w:t>
            </w:r>
            <w:r w:rsidR="00B679F5">
              <w:t>, DTM</w:t>
            </w:r>
            <w:r w:rsidR="00B91E2F">
              <w:t xml:space="preserve"> </w:t>
            </w:r>
            <w:r w:rsidR="008D3589">
              <w:t>–</w:t>
            </w:r>
            <w:r w:rsidR="00B679F5">
              <w:t>Toastmasters</w:t>
            </w:r>
            <w:r w:rsidR="00B679F5" w:rsidRPr="00F31F2B">
              <w:t xml:space="preserve"> International </w:t>
            </w:r>
            <w:r w:rsidR="009B1F28">
              <w:t xml:space="preserve">Past </w:t>
            </w:r>
            <w:r w:rsidR="00F31F2B" w:rsidRPr="00F31F2B">
              <w:t>President</w:t>
            </w:r>
            <w:r w:rsidR="00B679F5">
              <w:t xml:space="preserve"> </w:t>
            </w:r>
          </w:p>
        </w:tc>
      </w:tr>
      <w:tr w:rsidR="0039653F" w14:paraId="7E48BF3A" w14:textId="77777777" w:rsidTr="00DA08AC">
        <w:trPr>
          <w:cantSplit/>
          <w:trHeight w:val="450"/>
        </w:trPr>
        <w:tc>
          <w:tcPr>
            <w:tcW w:w="2790" w:type="dxa"/>
          </w:tcPr>
          <w:p w14:paraId="04DC4AC0" w14:textId="686BC3F5" w:rsidR="0039653F" w:rsidRPr="00342390" w:rsidRDefault="007317B3" w:rsidP="00605F74">
            <w:pPr>
              <w:pStyle w:val="Heading3"/>
              <w:rPr>
                <w:highlight w:val="yellow"/>
              </w:rPr>
            </w:pPr>
            <w:r w:rsidRPr="007317B3">
              <w:t>2:3</w:t>
            </w:r>
            <w:r w:rsidR="0039653F" w:rsidRPr="007317B3">
              <w:t>0 pm</w:t>
            </w:r>
            <w:r w:rsidR="00342390" w:rsidRPr="007317B3">
              <w:t xml:space="preserve"> </w:t>
            </w:r>
            <w:r w:rsidR="0039653F" w:rsidRPr="007317B3">
              <w:t>-</w:t>
            </w:r>
            <w:r w:rsidR="00342390" w:rsidRPr="007317B3">
              <w:t xml:space="preserve"> </w:t>
            </w:r>
            <w:r w:rsidR="00605F74">
              <w:t>2</w:t>
            </w:r>
            <w:r w:rsidR="0039653F" w:rsidRPr="007317B3">
              <w:t>:</w:t>
            </w:r>
            <w:r w:rsidR="00605F74">
              <w:t>45</w:t>
            </w:r>
            <w:r w:rsidR="0039653F" w:rsidRPr="007317B3">
              <w:t xml:space="preserve"> pm</w:t>
            </w:r>
          </w:p>
        </w:tc>
        <w:tc>
          <w:tcPr>
            <w:tcW w:w="7291" w:type="dxa"/>
          </w:tcPr>
          <w:p w14:paraId="4BFB2F0C" w14:textId="36395AEF" w:rsidR="00A57991" w:rsidRPr="00342390" w:rsidRDefault="0039653F" w:rsidP="005E23BE">
            <w:pPr>
              <w:pStyle w:val="Heading3"/>
              <w:rPr>
                <w:highlight w:val="yellow"/>
              </w:rPr>
            </w:pPr>
            <w:r w:rsidRPr="005E23BE">
              <w:rPr>
                <w:rStyle w:val="Heading3Char"/>
                <w:b/>
                <w:bCs/>
              </w:rPr>
              <w:t>Break</w:t>
            </w:r>
          </w:p>
        </w:tc>
      </w:tr>
      <w:tr w:rsidR="0039653F" w14:paraId="43327B81" w14:textId="77777777" w:rsidTr="00DA08AC">
        <w:trPr>
          <w:cantSplit/>
          <w:trHeight w:val="720"/>
        </w:trPr>
        <w:tc>
          <w:tcPr>
            <w:tcW w:w="2790" w:type="dxa"/>
          </w:tcPr>
          <w:p w14:paraId="47DD10C0" w14:textId="38EF17AA" w:rsidR="0039653F" w:rsidRDefault="00605F74" w:rsidP="00605F74">
            <w:pPr>
              <w:pStyle w:val="Heading3"/>
            </w:pPr>
            <w:r>
              <w:t>2</w:t>
            </w:r>
            <w:r w:rsidR="0039653F">
              <w:t>:</w:t>
            </w:r>
            <w:r>
              <w:t>45</w:t>
            </w:r>
            <w:r w:rsidR="0039653F">
              <w:t xml:space="preserve"> pm</w:t>
            </w:r>
            <w:r w:rsidR="00342390">
              <w:t xml:space="preserve"> </w:t>
            </w:r>
            <w:r w:rsidR="0039653F">
              <w:t>-</w:t>
            </w:r>
            <w:r w:rsidR="00342390">
              <w:t xml:space="preserve"> </w:t>
            </w:r>
            <w:r>
              <w:t>3</w:t>
            </w:r>
            <w:r w:rsidR="0039653F">
              <w:t>:</w:t>
            </w:r>
            <w:r>
              <w:t>45</w:t>
            </w:r>
            <w:r w:rsidR="0039653F">
              <w:t xml:space="preserve"> pm</w:t>
            </w:r>
          </w:p>
        </w:tc>
        <w:tc>
          <w:tcPr>
            <w:tcW w:w="7291" w:type="dxa"/>
          </w:tcPr>
          <w:p w14:paraId="06D8792F" w14:textId="23482377" w:rsidR="0039653F" w:rsidRDefault="00342390">
            <w:pPr>
              <w:pStyle w:val="Heading3"/>
              <w:rPr>
                <w:rStyle w:val="Heading3Char"/>
                <w:b/>
                <w:bCs/>
              </w:rPr>
            </w:pPr>
            <w:r>
              <w:rPr>
                <w:rStyle w:val="Heading3Char"/>
                <w:b/>
                <w:bCs/>
              </w:rPr>
              <w:t>Creating a Club Vision Statement with Gamestorming</w:t>
            </w:r>
          </w:p>
          <w:p w14:paraId="58049770" w14:textId="3F2D0FF2" w:rsidR="002741CB" w:rsidRPr="0039653F" w:rsidRDefault="00D60B78" w:rsidP="00605F74">
            <w:r>
              <w:t>Teresa Hutton</w:t>
            </w:r>
            <w:r w:rsidR="003A6169">
              <w:t xml:space="preserve">, </w:t>
            </w:r>
            <w:r w:rsidR="003A6169" w:rsidRPr="002E661C">
              <w:t>DTM</w:t>
            </w:r>
            <w:r w:rsidR="00B91E2F">
              <w:t xml:space="preserve"> </w:t>
            </w:r>
          </w:p>
        </w:tc>
      </w:tr>
      <w:tr w:rsidR="005F7E5C" w14:paraId="4259E577" w14:textId="77777777" w:rsidTr="009B1F28">
        <w:trPr>
          <w:cantSplit/>
          <w:trHeight w:val="477"/>
        </w:trPr>
        <w:tc>
          <w:tcPr>
            <w:tcW w:w="2790" w:type="dxa"/>
          </w:tcPr>
          <w:p w14:paraId="02B8D936" w14:textId="7312F1C6" w:rsidR="005F7E5C" w:rsidRDefault="00605F74" w:rsidP="00605F74">
            <w:pPr>
              <w:pStyle w:val="Heading3"/>
            </w:pPr>
            <w:r>
              <w:t>3</w:t>
            </w:r>
            <w:r w:rsidR="005F7E5C">
              <w:t>:</w:t>
            </w:r>
            <w:r>
              <w:t>45</w:t>
            </w:r>
            <w:r w:rsidR="005F7E5C">
              <w:t xml:space="preserve"> pm-4:30 pm</w:t>
            </w:r>
          </w:p>
        </w:tc>
        <w:tc>
          <w:tcPr>
            <w:tcW w:w="7291" w:type="dxa"/>
          </w:tcPr>
          <w:p w14:paraId="178E7AA1" w14:textId="6767BE5F" w:rsidR="00DA08AC" w:rsidRPr="00605F74" w:rsidRDefault="005F7E5C" w:rsidP="00605F74">
            <w:pPr>
              <w:pStyle w:val="Heading3"/>
            </w:pPr>
            <w:r>
              <w:rPr>
                <w:rStyle w:val="Heading3Char"/>
                <w:b/>
                <w:bCs/>
              </w:rPr>
              <w:t>Wrap-up</w:t>
            </w:r>
            <w:r w:rsidR="009D6CC7">
              <w:rPr>
                <w:rStyle w:val="Heading3Char"/>
                <w:b/>
                <w:bCs/>
              </w:rPr>
              <w:t xml:space="preserve"> &amp; Prizes</w:t>
            </w:r>
          </w:p>
        </w:tc>
      </w:tr>
    </w:tbl>
    <w:p w14:paraId="0DC4E5C4" w14:textId="77777777" w:rsidR="005F7E5C" w:rsidRDefault="005F7E5C">
      <w:pPr>
        <w:pStyle w:val="Heading2"/>
        <w:rPr>
          <w:b w:val="0"/>
          <w:bCs w:val="0"/>
          <w:color w:val="1F4D78" w:themeColor="accent1" w:themeShade="7F"/>
          <w:sz w:val="24"/>
          <w:szCs w:val="24"/>
        </w:rPr>
      </w:pPr>
    </w:p>
    <w:sectPr w:rsidR="005F7E5C" w:rsidSect="00E20C51">
      <w:footerReference w:type="default" r:id="rId9"/>
      <w:headerReference w:type="first" r:id="rId10"/>
      <w:pgSz w:w="12240" w:h="15840"/>
      <w:pgMar w:top="99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1D080" w14:textId="77777777" w:rsidR="00E34654" w:rsidRDefault="00E34654">
      <w:pPr>
        <w:spacing w:after="0"/>
      </w:pPr>
      <w:r>
        <w:separator/>
      </w:r>
    </w:p>
  </w:endnote>
  <w:endnote w:type="continuationSeparator" w:id="0">
    <w:p w14:paraId="60C82512" w14:textId="77777777" w:rsidR="00E34654" w:rsidRDefault="00E346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5428F5" w14:textId="461353CE" w:rsidR="00113333" w:rsidRDefault="00565D09">
    <w:pPr>
      <w:pStyle w:val="Foo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 w:rsidR="008265FB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F67F4B" w14:textId="77777777" w:rsidR="00E34654" w:rsidRDefault="00E34654">
      <w:pPr>
        <w:spacing w:after="0"/>
      </w:pPr>
      <w:r>
        <w:separator/>
      </w:r>
    </w:p>
  </w:footnote>
  <w:footnote w:type="continuationSeparator" w:id="0">
    <w:p w14:paraId="7AE3828B" w14:textId="77777777" w:rsidR="00E34654" w:rsidRDefault="00E3465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2BC2F3" w14:textId="0890560C" w:rsidR="00CB3C05" w:rsidRPr="00CB3C05" w:rsidRDefault="008E2862" w:rsidP="00CB3C05">
    <w:pPr>
      <w:pStyle w:val="Header"/>
      <w:jc w:val="right"/>
      <w:rPr>
        <w:color w:val="FF0000"/>
      </w:rPr>
    </w:pPr>
    <w:r>
      <w:rPr>
        <w:color w:val="FF0000"/>
      </w:rPr>
      <w:t xml:space="preserve">DRAFT REVISED </w:t>
    </w:r>
    <w:r w:rsidR="008265FB">
      <w:rPr>
        <w:color w:val="FF0000"/>
      </w:rPr>
      <w:t>2</w:t>
    </w:r>
    <w:r>
      <w:rPr>
        <w:color w:val="FF0000"/>
      </w:rPr>
      <w:t>-</w:t>
    </w:r>
    <w:r w:rsidR="008265FB">
      <w:rPr>
        <w:color w:val="FF0000"/>
      </w:rPr>
      <w:t>1</w:t>
    </w:r>
    <w:r w:rsidR="00CB3C05" w:rsidRPr="00CB3C05">
      <w:rPr>
        <w:color w:val="FF0000"/>
      </w:rPr>
      <w:t>-18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C9672A"/>
    <w:multiLevelType w:val="hybridMultilevel"/>
    <w:tmpl w:val="A0F41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F446C6"/>
    <w:multiLevelType w:val="hybridMultilevel"/>
    <w:tmpl w:val="34F4E238"/>
    <w:lvl w:ilvl="0" w:tplc="985C9C0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EC6A62"/>
    <w:multiLevelType w:val="hybridMultilevel"/>
    <w:tmpl w:val="C22CCA72"/>
    <w:lvl w:ilvl="0" w:tplc="015447E2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7A625E4F"/>
    <w:multiLevelType w:val="hybridMultilevel"/>
    <w:tmpl w:val="AEDE0E3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C1F"/>
    <w:rsid w:val="00015BAF"/>
    <w:rsid w:val="000351F5"/>
    <w:rsid w:val="000B59D9"/>
    <w:rsid w:val="00113333"/>
    <w:rsid w:val="00117BDC"/>
    <w:rsid w:val="0013168D"/>
    <w:rsid w:val="00186F45"/>
    <w:rsid w:val="00194D14"/>
    <w:rsid w:val="001B2DEC"/>
    <w:rsid w:val="001B37BF"/>
    <w:rsid w:val="001F153A"/>
    <w:rsid w:val="00207BDE"/>
    <w:rsid w:val="00210D4C"/>
    <w:rsid w:val="00225539"/>
    <w:rsid w:val="00260E78"/>
    <w:rsid w:val="002741CB"/>
    <w:rsid w:val="002A5FEC"/>
    <w:rsid w:val="002C0F82"/>
    <w:rsid w:val="002C634A"/>
    <w:rsid w:val="002D6C57"/>
    <w:rsid w:val="002E2667"/>
    <w:rsid w:val="002E661C"/>
    <w:rsid w:val="002F249F"/>
    <w:rsid w:val="0032388C"/>
    <w:rsid w:val="00342390"/>
    <w:rsid w:val="00382515"/>
    <w:rsid w:val="00383C34"/>
    <w:rsid w:val="00385A5C"/>
    <w:rsid w:val="00390710"/>
    <w:rsid w:val="0039653F"/>
    <w:rsid w:val="003A6169"/>
    <w:rsid w:val="003D49EF"/>
    <w:rsid w:val="003E6925"/>
    <w:rsid w:val="003F1D0F"/>
    <w:rsid w:val="00411765"/>
    <w:rsid w:val="00422B7D"/>
    <w:rsid w:val="004256A1"/>
    <w:rsid w:val="00456AF6"/>
    <w:rsid w:val="004725D5"/>
    <w:rsid w:val="004A330C"/>
    <w:rsid w:val="004A7C9B"/>
    <w:rsid w:val="005420E1"/>
    <w:rsid w:val="00561277"/>
    <w:rsid w:val="00565D09"/>
    <w:rsid w:val="00566596"/>
    <w:rsid w:val="0058791E"/>
    <w:rsid w:val="005C28F5"/>
    <w:rsid w:val="005E23BE"/>
    <w:rsid w:val="005F7E5C"/>
    <w:rsid w:val="00605F74"/>
    <w:rsid w:val="0062230F"/>
    <w:rsid w:val="006F1803"/>
    <w:rsid w:val="007015CE"/>
    <w:rsid w:val="007317B3"/>
    <w:rsid w:val="007E1FC4"/>
    <w:rsid w:val="00825D7C"/>
    <w:rsid w:val="008265FB"/>
    <w:rsid w:val="00866649"/>
    <w:rsid w:val="008D3589"/>
    <w:rsid w:val="008D371A"/>
    <w:rsid w:val="008D6B29"/>
    <w:rsid w:val="008E2862"/>
    <w:rsid w:val="00903497"/>
    <w:rsid w:val="00926DD9"/>
    <w:rsid w:val="00936C00"/>
    <w:rsid w:val="00951466"/>
    <w:rsid w:val="0098669F"/>
    <w:rsid w:val="009904E5"/>
    <w:rsid w:val="00992554"/>
    <w:rsid w:val="009A5DB4"/>
    <w:rsid w:val="009B1F28"/>
    <w:rsid w:val="009D6CC7"/>
    <w:rsid w:val="00A2385C"/>
    <w:rsid w:val="00A57991"/>
    <w:rsid w:val="00A65018"/>
    <w:rsid w:val="00A6577B"/>
    <w:rsid w:val="00A728A0"/>
    <w:rsid w:val="00AA5A98"/>
    <w:rsid w:val="00AE0BD4"/>
    <w:rsid w:val="00B35DC2"/>
    <w:rsid w:val="00B61E7E"/>
    <w:rsid w:val="00B64AE1"/>
    <w:rsid w:val="00B679F5"/>
    <w:rsid w:val="00B80142"/>
    <w:rsid w:val="00B91E2F"/>
    <w:rsid w:val="00B92DC8"/>
    <w:rsid w:val="00B97F9A"/>
    <w:rsid w:val="00BB587D"/>
    <w:rsid w:val="00BD7138"/>
    <w:rsid w:val="00BF1149"/>
    <w:rsid w:val="00C20DA9"/>
    <w:rsid w:val="00C36853"/>
    <w:rsid w:val="00C97196"/>
    <w:rsid w:val="00CA6D62"/>
    <w:rsid w:val="00CB1076"/>
    <w:rsid w:val="00CB3C05"/>
    <w:rsid w:val="00CE504A"/>
    <w:rsid w:val="00D21FDF"/>
    <w:rsid w:val="00D36321"/>
    <w:rsid w:val="00D478FB"/>
    <w:rsid w:val="00D60B78"/>
    <w:rsid w:val="00DA08AC"/>
    <w:rsid w:val="00DC6697"/>
    <w:rsid w:val="00DD5F81"/>
    <w:rsid w:val="00DE3910"/>
    <w:rsid w:val="00E00931"/>
    <w:rsid w:val="00E20C51"/>
    <w:rsid w:val="00E34654"/>
    <w:rsid w:val="00E44A4F"/>
    <w:rsid w:val="00E57C1F"/>
    <w:rsid w:val="00E71980"/>
    <w:rsid w:val="00E77D2A"/>
    <w:rsid w:val="00E904D2"/>
    <w:rsid w:val="00E95CF6"/>
    <w:rsid w:val="00EA15A0"/>
    <w:rsid w:val="00F27729"/>
    <w:rsid w:val="00F31F2B"/>
    <w:rsid w:val="00F559D3"/>
    <w:rsid w:val="00F84AC7"/>
    <w:rsid w:val="00FA591F"/>
    <w:rsid w:val="00FF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22C9A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40" w:after="40" w:line="240" w:lineRule="auto"/>
    </w:pPr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spacing w:after="360"/>
      <w:jc w:val="right"/>
      <w:outlineLvl w:val="0"/>
    </w:pPr>
    <w:rPr>
      <w:rFonts w:asciiTheme="majorHAnsi" w:eastAsiaTheme="majorEastAsia" w:hAnsiTheme="majorHAnsi" w:cstheme="majorBidi"/>
      <w:b/>
      <w:bCs/>
      <w:caps/>
      <w:color w:val="2E74B5" w:themeColor="accent1" w:themeShade="BF"/>
      <w:spacing w:val="40"/>
      <w:sz w:val="60"/>
      <w:szCs w:val="60"/>
    </w:rPr>
  </w:style>
  <w:style w:type="paragraph" w:styleId="Heading2">
    <w:name w:val="heading 2"/>
    <w:basedOn w:val="Normal"/>
    <w:next w:val="Normal"/>
    <w:link w:val="Heading2Char"/>
    <w:uiPriority w:val="1"/>
    <w:qFormat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b/>
      <w:bCs/>
      <w:caps/>
      <w:color w:val="2E74B5" w:themeColor="accent1" w:themeShade="BF"/>
      <w:spacing w:val="40"/>
      <w:sz w:val="60"/>
      <w:szCs w:val="60"/>
    </w:rPr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b/>
      <w:bCs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2"/>
    <w:pPr>
      <w:tabs>
        <w:tab w:val="center" w:pos="4680"/>
        <w:tab w:val="right" w:pos="9360"/>
      </w:tabs>
      <w:spacing w:after="0"/>
      <w:jc w:val="center"/>
    </w:pPr>
  </w:style>
  <w:style w:type="character" w:customStyle="1" w:styleId="FooterChar">
    <w:name w:val="Footer Char"/>
    <w:basedOn w:val="DefaultParagraphFont"/>
    <w:link w:val="Footer"/>
    <w:uiPriority w:val="2"/>
  </w:style>
  <w:style w:type="paragraph" w:styleId="ListParagraph">
    <w:name w:val="List Paragraph"/>
    <w:basedOn w:val="Normal"/>
    <w:uiPriority w:val="34"/>
    <w:unhideWhenUsed/>
    <w:qFormat/>
    <w:rsid w:val="002741C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08A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8A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B3C0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CB3C05"/>
  </w:style>
  <w:style w:type="paragraph" w:styleId="FootnoteText">
    <w:name w:val="footnote text"/>
    <w:basedOn w:val="Normal"/>
    <w:link w:val="FootnoteTextChar"/>
    <w:uiPriority w:val="99"/>
    <w:semiHidden/>
    <w:unhideWhenUsed/>
    <w:rsid w:val="002F249F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249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F249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C28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28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28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8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8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hcumisk\AppData\Roaming\Microsoft\Templates\All%20day%20meeting%20agenda%20(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82B27C9FCB944ED889F704EF8442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83215-03A7-47DB-AB6B-54996C71E9A8}"/>
      </w:docPartPr>
      <w:docPartBody>
        <w:p w:rsidR="00701745" w:rsidRDefault="00DB38CC">
          <w:pPr>
            <w:pStyle w:val="782B27C9FCB944ED889F704EF8442038"/>
          </w:pPr>
          <w:r>
            <w:t>[Date]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8CC"/>
    <w:rsid w:val="0007523A"/>
    <w:rsid w:val="002357C1"/>
    <w:rsid w:val="0030202E"/>
    <w:rsid w:val="00421C74"/>
    <w:rsid w:val="00701745"/>
    <w:rsid w:val="009623EB"/>
    <w:rsid w:val="00D325DF"/>
    <w:rsid w:val="00DB38CC"/>
    <w:rsid w:val="00EB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9E4F9E47720402ABB92E2D12268FB3A">
    <w:name w:val="69E4F9E47720402ABB92E2D12268FB3A"/>
  </w:style>
  <w:style w:type="paragraph" w:customStyle="1" w:styleId="782B27C9FCB944ED889F704EF8442038">
    <w:name w:val="782B27C9FCB944ED889F704EF8442038"/>
  </w:style>
  <w:style w:type="paragraph" w:customStyle="1" w:styleId="2F0920BA24824937B4360B5018060D4E">
    <w:name w:val="2F0920BA24824937B4360B5018060D4E"/>
  </w:style>
  <w:style w:type="paragraph" w:customStyle="1" w:styleId="4AB0A890BE0E47C28C41462E021097BD">
    <w:name w:val="4AB0A890BE0E47C28C41462E021097BD"/>
  </w:style>
  <w:style w:type="paragraph" w:customStyle="1" w:styleId="194C140767314A21AE681CDBC7A24707">
    <w:name w:val="194C140767314A21AE681CDBC7A24707"/>
  </w:style>
  <w:style w:type="paragraph" w:customStyle="1" w:styleId="27791EB6A58446FEB424F8CF5E7268A9">
    <w:name w:val="27791EB6A58446FEB424F8CF5E7268A9"/>
  </w:style>
  <w:style w:type="paragraph" w:customStyle="1" w:styleId="09214B227DCC498781E8271C8B0EDA46">
    <w:name w:val="09214B227DCC498781E8271C8B0EDA46"/>
  </w:style>
  <w:style w:type="paragraph" w:customStyle="1" w:styleId="5BD40CCDF80F47ABB1BB7351F43F58FF">
    <w:name w:val="5BD40CCDF80F47ABB1BB7351F43F58FF"/>
  </w:style>
  <w:style w:type="paragraph" w:customStyle="1" w:styleId="412E282A1419461B90988329047196EA">
    <w:name w:val="412E282A1419461B90988329047196EA"/>
  </w:style>
  <w:style w:type="paragraph" w:customStyle="1" w:styleId="509C206C3846445583BB808F81C7BDD4">
    <w:name w:val="509C206C3846445583BB808F81C7BDD4"/>
  </w:style>
  <w:style w:type="paragraph" w:customStyle="1" w:styleId="4CAC6FDB50194BC28458AD2709611E43">
    <w:name w:val="4CAC6FDB50194BC28458AD2709611E43"/>
  </w:style>
  <w:style w:type="paragraph" w:customStyle="1" w:styleId="E95B182F74D849ACAC2AD09DCC7C8A6E">
    <w:name w:val="E95B182F74D849ACAC2AD09DCC7C8A6E"/>
  </w:style>
  <w:style w:type="paragraph" w:customStyle="1" w:styleId="79987BB7414246FDB95DD12267915E5B">
    <w:name w:val="79987BB7414246FDB95DD12267915E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Agend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0388CB5-E18E-4F66-BAE3-AD0151325E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 day meeting agenda (formal)</Template>
  <TotalTime>0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2019-06-29T11:51:00Z</dcterms:created>
  <dcterms:modified xsi:type="dcterms:W3CDTF">2019-06-29T11:51:00Z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TC039918309991</vt:lpwstr>
  </property>
</Properties>
</file>