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DF31D" w14:textId="283EC762" w:rsidR="00695160" w:rsidRDefault="00695160" w:rsidP="00695160">
      <w:pPr>
        <w:jc w:val="center"/>
        <w:rPr>
          <w:b/>
          <w:bCs/>
        </w:rPr>
      </w:pPr>
      <w:r>
        <w:rPr>
          <w:b/>
          <w:bCs/>
        </w:rPr>
        <w:t>MOT S.M.A.R.T. GOAL TRACKER</w:t>
      </w:r>
    </w:p>
    <w:p w14:paraId="0B73B32D" w14:textId="77777777" w:rsidR="00695160" w:rsidRPr="00695160" w:rsidRDefault="00695160" w:rsidP="00695160">
      <w:pPr>
        <w:jc w:val="center"/>
        <w:rPr>
          <w:b/>
          <w:bCs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Layout table"/>
      </w:tblPr>
      <w:tblGrid>
        <w:gridCol w:w="2500"/>
        <w:gridCol w:w="8300"/>
      </w:tblGrid>
      <w:tr w:rsidR="0082314F" w14:paraId="7AA07A8D" w14:textId="77777777" w:rsidTr="00695160">
        <w:trPr>
          <w:trHeight w:val="288"/>
        </w:trPr>
        <w:tc>
          <w:tcPr>
            <w:tcW w:w="2500" w:type="dxa"/>
            <w:vAlign w:val="bottom"/>
          </w:tcPr>
          <w:p w14:paraId="023B6D79" w14:textId="77777777" w:rsidR="0082314F" w:rsidRDefault="0082314F" w:rsidP="0082314F"/>
        </w:tc>
        <w:tc>
          <w:tcPr>
            <w:tcW w:w="8300" w:type="dxa"/>
            <w:vAlign w:val="bottom"/>
          </w:tcPr>
          <w:p w14:paraId="3CE364D8" w14:textId="64B63876" w:rsidR="0082314F" w:rsidRDefault="0082314F" w:rsidP="0082314F">
            <w:pPr>
              <w:pStyle w:val="Heading1"/>
            </w:pPr>
          </w:p>
        </w:tc>
      </w:tr>
      <w:tr w:rsidR="0082314F" w14:paraId="205E8B16" w14:textId="77777777" w:rsidTr="00695160">
        <w:trPr>
          <w:trHeight w:val="1818"/>
        </w:trPr>
        <w:tc>
          <w:tcPr>
            <w:tcW w:w="2500" w:type="dxa"/>
          </w:tcPr>
          <w:p w14:paraId="798A5A05" w14:textId="77777777" w:rsidR="0082314F" w:rsidRDefault="0082314F" w:rsidP="0082314F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B43CC20" wp14:editId="62FAB3E6">
                      <wp:extent cx="1178560" cy="930275"/>
                      <wp:effectExtent l="57150" t="57150" r="78740" b="79375"/>
                      <wp:docPr id="6" name="AutoShape 6" title="Olive green box with white phone graphic insid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9302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C00"/>
                              </a:solidFill>
                              <a:ln w="127000" cmpd="dbl">
                                <a:solidFill>
                                  <a:srgbClr val="FFCC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2F3A41E6" w14:textId="05C6A7E6" w:rsidR="0082314F" w:rsidRPr="0082314F" w:rsidRDefault="00B34745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t>I</w:t>
                                  </w:r>
                                  <w:r w:rsidR="0082314F" w:rsidRPr="0082314F">
                                    <w:rPr>
                                      <w:noProof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</w:p>
                                <w:p w14:paraId="68FED9C9" w14:textId="77777777" w:rsidR="0082314F" w:rsidRPr="0082314F" w:rsidRDefault="0082314F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3F5EDEE" w14:textId="6E2A2D6B" w:rsidR="0082314F" w:rsidRPr="0082314F" w:rsidRDefault="00B34745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IDENTIFY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B43CC20" id="AutoShape 6" o:spid="_x0000_s1026" alt="Title: Olive green box with white phone graphic inside" style="width:92.8pt;height:7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" fillcolor="#fc0" strokecolor="#fc0" strokeweight="10pt">
                      <v:stroke linestyle="thinThin"/>
                      <v:textbox inset="0,0,0,0">
                        <w:txbxContent>
                          <w:p w14:paraId="2F3A41E6" w14:textId="05C6A7E6" w:rsidR="0082314F" w:rsidRPr="0082314F" w:rsidRDefault="00B34745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44"/>
                                <w:szCs w:val="44"/>
                              </w:rPr>
                              <w:t>I</w:t>
                            </w:r>
                            <w:r w:rsidR="0082314F" w:rsidRPr="0082314F">
                              <w:rPr>
                                <w:noProof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68FED9C9" w14:textId="77777777" w:rsidR="0082314F" w:rsidRPr="0082314F" w:rsidRDefault="0082314F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13F5EDEE" w14:textId="6E2A2D6B" w:rsidR="0082314F" w:rsidRPr="0082314F" w:rsidRDefault="00B34745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IDENTIFY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300" w:type="dxa"/>
          </w:tcPr>
          <w:tbl>
            <w:tblPr>
              <w:tblStyle w:val="TableGrid"/>
              <w:tblW w:w="5000" w:type="pct"/>
              <w:tblCellSpacing w:w="21" w:type="dxa"/>
              <w:tblBorders>
                <w:top w:val="single" w:sz="4" w:space="0" w:color="FFC000"/>
                <w:left w:val="single" w:sz="4" w:space="0" w:color="FFC000"/>
                <w:bottom w:val="single" w:sz="4" w:space="0" w:color="FFC000"/>
                <w:right w:val="single" w:sz="4" w:space="0" w:color="FFC000"/>
                <w:insideH w:val="single" w:sz="4" w:space="0" w:color="FFC000"/>
                <w:insideV w:val="single" w:sz="4" w:space="0" w:color="FFCC00"/>
              </w:tblBorders>
              <w:tblCellMar>
                <w:top w:w="29" w:type="dxa"/>
                <w:left w:w="0" w:type="dxa"/>
                <w:bottom w:w="29" w:type="dxa"/>
                <w:right w:w="0" w:type="dxa"/>
              </w:tblCellMar>
              <w:tblLook w:val="01E0" w:firstRow="1" w:lastRow="1" w:firstColumn="1" w:lastColumn="1" w:noHBand="0" w:noVBand="0"/>
              <w:tblCaption w:val="Content table"/>
            </w:tblPr>
            <w:tblGrid>
              <w:gridCol w:w="8290"/>
            </w:tblGrid>
            <w:tr w:rsidR="00695160" w14:paraId="40DA4FDD" w14:textId="77777777" w:rsidTr="00B34745">
              <w:trPr>
                <w:tblCellSpacing w:w="21" w:type="dxa"/>
              </w:trPr>
              <w:tc>
                <w:tcPr>
                  <w:tcW w:w="8206" w:type="dxa"/>
                  <w:shd w:val="clear" w:color="auto" w:fill="FFC000"/>
                  <w:vAlign w:val="center"/>
                </w:tcPr>
                <w:p w14:paraId="32D56D99" w14:textId="3AE6D0C2" w:rsidR="00695160" w:rsidRPr="001F28FD" w:rsidRDefault="00B34745" w:rsidP="00B34745">
                  <w:pPr>
                    <w:jc w:val="center"/>
                    <w:rPr>
                      <w:b/>
                      <w:bCs/>
                    </w:rPr>
                  </w:pPr>
                  <w:r w:rsidRPr="001F28FD">
                    <w:rPr>
                      <w:b/>
                      <w:bCs/>
                    </w:rPr>
                    <w:t>WHICH OF THE 6 MOMENT OF TRUTH SECTIONS ARE YOU ADDRESSING</w:t>
                  </w:r>
                </w:p>
              </w:tc>
            </w:tr>
            <w:tr w:rsidR="00695160" w14:paraId="65E840E5" w14:textId="77777777" w:rsidTr="00695160">
              <w:trPr>
                <w:tblCellSpacing w:w="21" w:type="dxa"/>
              </w:trPr>
              <w:tc>
                <w:tcPr>
                  <w:tcW w:w="8206" w:type="dxa"/>
                  <w:vAlign w:val="center"/>
                </w:tcPr>
                <w:p w14:paraId="544493D5" w14:textId="77777777" w:rsidR="00695160" w:rsidRDefault="00695160" w:rsidP="00695160"/>
              </w:tc>
            </w:tr>
            <w:tr w:rsidR="00695160" w14:paraId="0EE40459" w14:textId="77777777" w:rsidTr="00B34745">
              <w:trPr>
                <w:tblCellSpacing w:w="21" w:type="dxa"/>
              </w:trPr>
              <w:tc>
                <w:tcPr>
                  <w:tcW w:w="8206" w:type="dxa"/>
                  <w:shd w:val="clear" w:color="auto" w:fill="FFC000"/>
                  <w:vAlign w:val="center"/>
                </w:tcPr>
                <w:p w14:paraId="0A162708" w14:textId="62A3E66E" w:rsidR="00695160" w:rsidRPr="001F28FD" w:rsidRDefault="00695160" w:rsidP="00B34745">
                  <w:pPr>
                    <w:jc w:val="center"/>
                    <w:rPr>
                      <w:b/>
                      <w:bCs/>
                    </w:rPr>
                  </w:pPr>
                  <w:r w:rsidRPr="001F28FD">
                    <w:rPr>
                      <w:b/>
                      <w:bCs/>
                    </w:rPr>
                    <w:t>STANDARD</w:t>
                  </w:r>
                </w:p>
              </w:tc>
            </w:tr>
            <w:tr w:rsidR="00695160" w14:paraId="7C1D9F3B" w14:textId="77777777" w:rsidTr="00695160">
              <w:trPr>
                <w:tblCellSpacing w:w="21" w:type="dxa"/>
              </w:trPr>
              <w:tc>
                <w:tcPr>
                  <w:tcW w:w="8206" w:type="dxa"/>
                  <w:vAlign w:val="center"/>
                </w:tcPr>
                <w:p w14:paraId="55FD93D8" w14:textId="77777777" w:rsidR="00695160" w:rsidRDefault="00695160" w:rsidP="00695160"/>
              </w:tc>
            </w:tr>
          </w:tbl>
          <w:p w14:paraId="17728B81" w14:textId="77777777" w:rsidR="0082314F" w:rsidRDefault="0082314F" w:rsidP="0082314F"/>
        </w:tc>
      </w:tr>
      <w:tr w:rsidR="0082314F" w14:paraId="175E8271" w14:textId="77777777" w:rsidTr="00695160">
        <w:trPr>
          <w:trHeight w:val="288"/>
        </w:trPr>
        <w:tc>
          <w:tcPr>
            <w:tcW w:w="2500" w:type="dxa"/>
          </w:tcPr>
          <w:p w14:paraId="660A9FCF" w14:textId="77777777" w:rsidR="0082314F" w:rsidRDefault="0082314F" w:rsidP="0082314F">
            <w:pPr>
              <w:rPr>
                <w:noProof/>
              </w:rPr>
            </w:pPr>
          </w:p>
        </w:tc>
        <w:tc>
          <w:tcPr>
            <w:tcW w:w="8300" w:type="dxa"/>
          </w:tcPr>
          <w:p w14:paraId="40A1B9B7" w14:textId="37FFA052" w:rsidR="0082314F" w:rsidRDefault="00B34745" w:rsidP="00B34745">
            <w:pPr>
              <w:pStyle w:val="Heading2"/>
            </w:pPr>
            <w:r>
              <w:rPr>
                <w:color w:val="70481C" w:themeColor="accent6" w:themeShade="80"/>
              </w:rPr>
              <w:t>S</w:t>
            </w:r>
            <w:r w:rsidR="001F28FD">
              <w:rPr>
                <w:color w:val="70481C" w:themeColor="accent6" w:themeShade="80"/>
              </w:rPr>
              <w:t>TATE</w:t>
            </w:r>
            <w:r w:rsidRPr="00B34745">
              <w:rPr>
                <w:color w:val="70481C" w:themeColor="accent6" w:themeShade="80"/>
              </w:rPr>
              <w:t xml:space="preserve"> THE SPECIFIC GOAL / OUTCOME YOU WILL ACCOMPLISH</w:t>
            </w:r>
            <w:r w:rsidR="001F28FD">
              <w:rPr>
                <w:color w:val="70481C" w:themeColor="accent6" w:themeShade="80"/>
              </w:rPr>
              <w:t>.</w:t>
            </w:r>
          </w:p>
        </w:tc>
      </w:tr>
      <w:tr w:rsidR="0082314F" w14:paraId="436323EE" w14:textId="77777777" w:rsidTr="00695160">
        <w:trPr>
          <w:trHeight w:val="2160"/>
        </w:trPr>
        <w:tc>
          <w:tcPr>
            <w:tcW w:w="2500" w:type="dxa"/>
          </w:tcPr>
          <w:p w14:paraId="1FBEDE2D" w14:textId="77777777" w:rsidR="0082314F" w:rsidRDefault="0082314F" w:rsidP="0082314F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6D47B4F" wp14:editId="608B7019">
                      <wp:extent cx="1178560" cy="930275"/>
                      <wp:effectExtent l="57150" t="57150" r="78740" b="79375"/>
                      <wp:docPr id="5" name="AutoShape 6" title="Olive green box with white phone graphic insid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9302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2">
                                  <a:lumMod val="50000"/>
                                </a:schemeClr>
                              </a:solidFill>
                              <a:ln w="127000" cmpd="dbl">
                                <a:solidFill>
                                  <a:schemeClr val="accent2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3BABA3D0" w14:textId="77777777" w:rsidR="0082314F" w:rsidRPr="0082314F" w:rsidRDefault="0082314F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82314F">
                                    <w:rPr>
                                      <w:noProof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t>S</w:t>
                                  </w:r>
                                </w:p>
                                <w:p w14:paraId="42B837AE" w14:textId="77777777" w:rsidR="0082314F" w:rsidRPr="0082314F" w:rsidRDefault="0082314F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</w:rPr>
                                  </w:pPr>
                                </w:p>
                                <w:p w14:paraId="303CF53D" w14:textId="77777777" w:rsidR="0082314F" w:rsidRPr="0082314F" w:rsidRDefault="0082314F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82314F">
                                    <w:rPr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SPECIFIC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6D47B4F" id="_x0000_s1027" alt="Title: Olive green box with white phone graphic inside" style="width:92.8pt;height:7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" fillcolor="#655900 [1605]" strokecolor="#655900 [1605]" strokeweight="10pt">
                      <v:stroke linestyle="thinThin"/>
                      <v:textbox inset="0,0,0,0">
                        <w:txbxContent>
                          <w:p w14:paraId="3BABA3D0" w14:textId="77777777" w:rsidR="0082314F" w:rsidRPr="0082314F" w:rsidRDefault="0082314F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2314F">
                              <w:rPr>
                                <w:noProof/>
                                <w:color w:val="FFFFFF" w:themeColor="background1"/>
                                <w:sz w:val="44"/>
                                <w:szCs w:val="44"/>
                              </w:rPr>
                              <w:t>S</w:t>
                            </w:r>
                          </w:p>
                          <w:p w14:paraId="42B837AE" w14:textId="77777777" w:rsidR="0082314F" w:rsidRPr="0082314F" w:rsidRDefault="0082314F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</w:rPr>
                            </w:pPr>
                          </w:p>
                          <w:p w14:paraId="303CF53D" w14:textId="77777777" w:rsidR="0082314F" w:rsidRPr="0082314F" w:rsidRDefault="0082314F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2314F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SPECIFIC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300" w:type="dxa"/>
          </w:tcPr>
          <w:tbl>
            <w:tblPr>
              <w:tblStyle w:val="TableGrid"/>
              <w:tblW w:w="5000" w:type="pct"/>
              <w:tblCellSpacing w:w="21" w:type="dxa"/>
              <w:tblBorders>
                <w:top w:val="single" w:sz="6" w:space="0" w:color="665A00" w:themeColor="accent2" w:themeShade="80"/>
                <w:left w:val="single" w:sz="6" w:space="0" w:color="665A00" w:themeColor="accent2" w:themeShade="80"/>
                <w:bottom w:val="single" w:sz="6" w:space="0" w:color="665A00" w:themeColor="accent2" w:themeShade="80"/>
                <w:right w:val="single" w:sz="6" w:space="0" w:color="665A00" w:themeColor="accent2" w:themeShade="80"/>
                <w:insideH w:val="single" w:sz="6" w:space="0" w:color="665A00" w:themeColor="accent2" w:themeShade="80"/>
                <w:insideV w:val="single" w:sz="6" w:space="0" w:color="665A00" w:themeColor="accent2" w:themeShade="80"/>
              </w:tblBorders>
              <w:tblCellMar>
                <w:top w:w="29" w:type="dxa"/>
                <w:left w:w="0" w:type="dxa"/>
                <w:bottom w:w="29" w:type="dxa"/>
                <w:right w:w="0" w:type="dxa"/>
              </w:tblCellMar>
              <w:tblLook w:val="01E0" w:firstRow="1" w:lastRow="1" w:firstColumn="1" w:lastColumn="1" w:noHBand="0" w:noVBand="0"/>
              <w:tblCaption w:val="Content table"/>
            </w:tblPr>
            <w:tblGrid>
              <w:gridCol w:w="8284"/>
            </w:tblGrid>
            <w:tr w:rsidR="001F28FD" w14:paraId="7104E6C5" w14:textId="77777777" w:rsidTr="001F28FD">
              <w:trPr>
                <w:tblCellSpacing w:w="21" w:type="dxa"/>
              </w:trPr>
              <w:tc>
                <w:tcPr>
                  <w:tcW w:w="8200" w:type="dxa"/>
                  <w:vAlign w:val="center"/>
                </w:tcPr>
                <w:p w14:paraId="51457777" w14:textId="77777777" w:rsidR="001F28FD" w:rsidRDefault="001F28FD" w:rsidP="0082314F"/>
              </w:tc>
            </w:tr>
            <w:tr w:rsidR="001F28FD" w14:paraId="0C872BF3" w14:textId="77777777" w:rsidTr="001F28FD">
              <w:trPr>
                <w:tblCellSpacing w:w="21" w:type="dxa"/>
              </w:trPr>
              <w:tc>
                <w:tcPr>
                  <w:tcW w:w="8200" w:type="dxa"/>
                  <w:vAlign w:val="center"/>
                </w:tcPr>
                <w:p w14:paraId="5A0F0031" w14:textId="77777777" w:rsidR="001F28FD" w:rsidRDefault="001F28FD" w:rsidP="0082314F"/>
              </w:tc>
            </w:tr>
            <w:tr w:rsidR="001F28FD" w14:paraId="531D8464" w14:textId="77777777" w:rsidTr="001F28FD">
              <w:trPr>
                <w:tblCellSpacing w:w="21" w:type="dxa"/>
              </w:trPr>
              <w:tc>
                <w:tcPr>
                  <w:tcW w:w="8200" w:type="dxa"/>
                  <w:vAlign w:val="center"/>
                </w:tcPr>
                <w:p w14:paraId="7C152AF2" w14:textId="77777777" w:rsidR="001F28FD" w:rsidRDefault="001F28FD" w:rsidP="0082314F"/>
              </w:tc>
            </w:tr>
            <w:tr w:rsidR="001F28FD" w14:paraId="2D671586" w14:textId="77777777" w:rsidTr="001F28FD">
              <w:trPr>
                <w:tblCellSpacing w:w="21" w:type="dxa"/>
              </w:trPr>
              <w:tc>
                <w:tcPr>
                  <w:tcW w:w="8200" w:type="dxa"/>
                  <w:vAlign w:val="center"/>
                </w:tcPr>
                <w:p w14:paraId="22157CF2" w14:textId="77777777" w:rsidR="001F28FD" w:rsidRDefault="001F28FD" w:rsidP="0082314F"/>
              </w:tc>
            </w:tr>
          </w:tbl>
          <w:p w14:paraId="66B185B3" w14:textId="77777777" w:rsidR="0082314F" w:rsidRDefault="0082314F" w:rsidP="0082314F"/>
        </w:tc>
      </w:tr>
      <w:tr w:rsidR="0082314F" w14:paraId="2EDAC7F1" w14:textId="77777777" w:rsidTr="00695160">
        <w:trPr>
          <w:trHeight w:val="288"/>
        </w:trPr>
        <w:tc>
          <w:tcPr>
            <w:tcW w:w="2500" w:type="dxa"/>
            <w:vAlign w:val="bottom"/>
          </w:tcPr>
          <w:p w14:paraId="4D663D9F" w14:textId="77777777" w:rsidR="0082314F" w:rsidRDefault="0082314F" w:rsidP="0082314F"/>
        </w:tc>
        <w:tc>
          <w:tcPr>
            <w:tcW w:w="8300" w:type="dxa"/>
            <w:vAlign w:val="bottom"/>
          </w:tcPr>
          <w:p w14:paraId="6656E6A2" w14:textId="634FC2DD" w:rsidR="0082314F" w:rsidRDefault="00B34745" w:rsidP="0082314F">
            <w:pPr>
              <w:pStyle w:val="Heading2"/>
            </w:pPr>
            <w:r>
              <w:t>HOW WILL YOU IDENTIFY WHEN YOU HAVE REACHED THE ABOVE GOAL?</w:t>
            </w:r>
          </w:p>
        </w:tc>
      </w:tr>
      <w:tr w:rsidR="0082314F" w14:paraId="2B31A34C" w14:textId="77777777" w:rsidTr="00695160">
        <w:trPr>
          <w:trHeight w:val="2160"/>
        </w:trPr>
        <w:tc>
          <w:tcPr>
            <w:tcW w:w="2500" w:type="dxa"/>
          </w:tcPr>
          <w:p w14:paraId="1A354264" w14:textId="77777777" w:rsidR="0082314F" w:rsidRDefault="0082314F" w:rsidP="0082314F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0584639" wp14:editId="358ADC10">
                      <wp:extent cx="1287379" cy="932815"/>
                      <wp:effectExtent l="57150" t="57150" r="84455" b="76835"/>
                      <wp:docPr id="4" name="AutoShape 5" title="Blue box with white graphic of person walking with bag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7379" cy="9328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3">
                                  <a:lumMod val="50000"/>
                                </a:schemeClr>
                              </a:solidFill>
                              <a:ln w="127000" cmpd="dbl">
                                <a:solidFill>
                                  <a:schemeClr val="accent3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601424D6" w14:textId="77777777" w:rsidR="0082314F" w:rsidRPr="0082314F" w:rsidRDefault="0082314F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82314F">
                                    <w:rPr>
                                      <w:noProof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t>M</w:t>
                                  </w:r>
                                </w:p>
                                <w:p w14:paraId="7FD60F8A" w14:textId="77777777" w:rsidR="0082314F" w:rsidRPr="0082314F" w:rsidRDefault="0082314F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21F0D41" w14:textId="77777777" w:rsidR="0082314F" w:rsidRPr="0082314F" w:rsidRDefault="0082314F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82314F">
                                    <w:rPr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MEASUR</w:t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ES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0584639" id="AutoShape 5" o:spid="_x0000_s1028" alt="Title: Blue box with white graphic of person walking with bags" style="width:101.35pt;height:7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" fillcolor="#405a5b [1606]" strokecolor="#405a5b [1606]" strokeweight="10pt">
                      <v:stroke linestyle="thinThin"/>
                      <v:textbox inset="0,0,0,0">
                        <w:txbxContent>
                          <w:p w14:paraId="601424D6" w14:textId="77777777" w:rsidR="0082314F" w:rsidRPr="0082314F" w:rsidRDefault="0082314F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2314F">
                              <w:rPr>
                                <w:noProof/>
                                <w:color w:val="FFFFFF" w:themeColor="background1"/>
                                <w:sz w:val="44"/>
                                <w:szCs w:val="44"/>
                              </w:rPr>
                              <w:t>M</w:t>
                            </w:r>
                          </w:p>
                          <w:p w14:paraId="7FD60F8A" w14:textId="77777777" w:rsidR="0082314F" w:rsidRPr="0082314F" w:rsidRDefault="0082314F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521F0D41" w14:textId="77777777" w:rsidR="0082314F" w:rsidRPr="0082314F" w:rsidRDefault="0082314F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2314F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MEASUR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ES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300" w:type="dxa"/>
          </w:tcPr>
          <w:tbl>
            <w:tblPr>
              <w:tblStyle w:val="TableGrid"/>
              <w:tblW w:w="5000" w:type="pct"/>
              <w:tblCellSpacing w:w="21" w:type="dxa"/>
              <w:tblBorders>
                <w:top w:val="single" w:sz="6" w:space="0" w:color="415B5C" w:themeColor="accent3" w:themeShade="80"/>
                <w:left w:val="single" w:sz="6" w:space="0" w:color="415B5C" w:themeColor="accent3" w:themeShade="80"/>
                <w:bottom w:val="single" w:sz="6" w:space="0" w:color="415B5C" w:themeColor="accent3" w:themeShade="80"/>
                <w:right w:val="single" w:sz="6" w:space="0" w:color="415B5C" w:themeColor="accent3" w:themeShade="80"/>
                <w:insideH w:val="single" w:sz="6" w:space="0" w:color="415B5C" w:themeColor="accent3" w:themeShade="80"/>
                <w:insideV w:val="single" w:sz="6" w:space="0" w:color="415B5C" w:themeColor="accent3" w:themeShade="80"/>
              </w:tblBorders>
              <w:tblCellMar>
                <w:top w:w="29" w:type="dxa"/>
                <w:left w:w="0" w:type="dxa"/>
                <w:bottom w:w="29" w:type="dxa"/>
                <w:right w:w="0" w:type="dxa"/>
              </w:tblCellMar>
              <w:tblLook w:val="01E0" w:firstRow="1" w:lastRow="1" w:firstColumn="1" w:lastColumn="1" w:noHBand="0" w:noVBand="0"/>
              <w:tblCaption w:val="Content table"/>
            </w:tblPr>
            <w:tblGrid>
              <w:gridCol w:w="8284"/>
            </w:tblGrid>
            <w:tr w:rsidR="001F28FD" w14:paraId="5D81A78D" w14:textId="77777777" w:rsidTr="001F28FD">
              <w:trPr>
                <w:tblCellSpacing w:w="21" w:type="dxa"/>
              </w:trPr>
              <w:tc>
                <w:tcPr>
                  <w:tcW w:w="8200" w:type="dxa"/>
                  <w:vAlign w:val="center"/>
                </w:tcPr>
                <w:p w14:paraId="38458164" w14:textId="77777777" w:rsidR="001F28FD" w:rsidRDefault="001F28FD" w:rsidP="0082314F"/>
              </w:tc>
            </w:tr>
            <w:tr w:rsidR="001F28FD" w14:paraId="2EEBC403" w14:textId="77777777" w:rsidTr="001F28FD">
              <w:trPr>
                <w:tblCellSpacing w:w="21" w:type="dxa"/>
              </w:trPr>
              <w:tc>
                <w:tcPr>
                  <w:tcW w:w="8200" w:type="dxa"/>
                  <w:vAlign w:val="center"/>
                </w:tcPr>
                <w:p w14:paraId="4163DB95" w14:textId="77777777" w:rsidR="001F28FD" w:rsidRDefault="001F28FD" w:rsidP="0082314F"/>
              </w:tc>
            </w:tr>
            <w:tr w:rsidR="001F28FD" w14:paraId="48D8A1FC" w14:textId="77777777" w:rsidTr="001F28FD">
              <w:trPr>
                <w:tblCellSpacing w:w="21" w:type="dxa"/>
              </w:trPr>
              <w:tc>
                <w:tcPr>
                  <w:tcW w:w="8200" w:type="dxa"/>
                  <w:vAlign w:val="center"/>
                </w:tcPr>
                <w:p w14:paraId="6A7C97CE" w14:textId="77777777" w:rsidR="001F28FD" w:rsidRDefault="001F28FD" w:rsidP="0082314F"/>
              </w:tc>
            </w:tr>
            <w:tr w:rsidR="001F28FD" w14:paraId="3F4E1CB5" w14:textId="77777777" w:rsidTr="001F28FD">
              <w:trPr>
                <w:tblCellSpacing w:w="21" w:type="dxa"/>
              </w:trPr>
              <w:tc>
                <w:tcPr>
                  <w:tcW w:w="8200" w:type="dxa"/>
                  <w:vAlign w:val="center"/>
                </w:tcPr>
                <w:p w14:paraId="428339D3" w14:textId="77777777" w:rsidR="001F28FD" w:rsidRDefault="001F28FD" w:rsidP="0082314F"/>
              </w:tc>
            </w:tr>
          </w:tbl>
          <w:p w14:paraId="32B0296A" w14:textId="77777777" w:rsidR="0082314F" w:rsidRDefault="0082314F" w:rsidP="0082314F"/>
        </w:tc>
      </w:tr>
      <w:tr w:rsidR="0082314F" w14:paraId="724E0F9C" w14:textId="77777777" w:rsidTr="00695160">
        <w:trPr>
          <w:trHeight w:val="288"/>
        </w:trPr>
        <w:tc>
          <w:tcPr>
            <w:tcW w:w="2500" w:type="dxa"/>
            <w:vAlign w:val="bottom"/>
          </w:tcPr>
          <w:p w14:paraId="2A5261A5" w14:textId="77777777" w:rsidR="0082314F" w:rsidRDefault="0082314F" w:rsidP="0082314F"/>
        </w:tc>
        <w:tc>
          <w:tcPr>
            <w:tcW w:w="8300" w:type="dxa"/>
            <w:vAlign w:val="bottom"/>
          </w:tcPr>
          <w:p w14:paraId="3578B1E9" w14:textId="0EDA57CD" w:rsidR="0082314F" w:rsidRDefault="00B34745" w:rsidP="0082314F">
            <w:pPr>
              <w:pStyle w:val="Heading3"/>
            </w:pPr>
            <w:r>
              <w:t>WHO IS ACCOUNTABLE FOR LEADING THIS GOAL &amp; WITH WHAT ACTIONS?</w:t>
            </w:r>
          </w:p>
        </w:tc>
      </w:tr>
      <w:tr w:rsidR="0082314F" w14:paraId="26E79F70" w14:textId="77777777" w:rsidTr="00695160">
        <w:trPr>
          <w:trHeight w:val="2160"/>
        </w:trPr>
        <w:tc>
          <w:tcPr>
            <w:tcW w:w="2500" w:type="dxa"/>
          </w:tcPr>
          <w:p w14:paraId="37B9B6F4" w14:textId="77777777" w:rsidR="0082314F" w:rsidRDefault="0082314F" w:rsidP="0082314F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B29261C" wp14:editId="64A7C0E8">
                      <wp:extent cx="1178560" cy="932815"/>
                      <wp:effectExtent l="57150" t="57150" r="78740" b="76835"/>
                      <wp:docPr id="3" name="AutoShape 4" title="Brown box with white graphic of envelope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9328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 w="127000" cmpd="dbl">
                                <a:solidFill>
                                  <a:schemeClr val="accent4">
                                    <a:lumMod val="7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67583C91" w14:textId="77777777" w:rsidR="0082314F" w:rsidRPr="0082314F" w:rsidRDefault="0082314F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82314F">
                                    <w:rPr>
                                      <w:noProof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t>A</w:t>
                                  </w:r>
                                </w:p>
                                <w:p w14:paraId="3F1885D4" w14:textId="77777777" w:rsidR="0082314F" w:rsidRPr="0082314F" w:rsidRDefault="0082314F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AD2F939" w14:textId="77777777" w:rsidR="0082314F" w:rsidRPr="0082314F" w:rsidRDefault="0082314F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82314F">
                                    <w:rPr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AC</w:t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TIONS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B29261C" id="AutoShape 4" o:spid="_x0000_s1029" alt="Title: Brown box with white graphic of envelopes" style="width:92.8pt;height:7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" fillcolor="#685c54 [2407]" strokecolor="#685c54 [2407]" strokeweight="10pt">
                      <v:stroke linestyle="thinThin"/>
                      <v:textbox inset="0,0,0,0">
                        <w:txbxContent>
                          <w:p w14:paraId="67583C91" w14:textId="77777777" w:rsidR="0082314F" w:rsidRPr="0082314F" w:rsidRDefault="0082314F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2314F">
                              <w:rPr>
                                <w:noProof/>
                                <w:color w:val="FFFFFF" w:themeColor="background1"/>
                                <w:sz w:val="44"/>
                                <w:szCs w:val="44"/>
                              </w:rPr>
                              <w:t>A</w:t>
                            </w:r>
                          </w:p>
                          <w:p w14:paraId="3F1885D4" w14:textId="77777777" w:rsidR="0082314F" w:rsidRPr="0082314F" w:rsidRDefault="0082314F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2AD2F939" w14:textId="77777777" w:rsidR="0082314F" w:rsidRPr="0082314F" w:rsidRDefault="0082314F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2314F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AC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TIONS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300" w:type="dxa"/>
          </w:tcPr>
          <w:tbl>
            <w:tblPr>
              <w:tblStyle w:val="TableGrid"/>
              <w:tblW w:w="5000" w:type="pct"/>
              <w:tblCellSpacing w:w="21" w:type="dxa"/>
              <w:tblBorders>
                <w:top w:val="single" w:sz="6" w:space="0" w:color="685C54" w:themeColor="accent4" w:themeShade="BF"/>
                <w:left w:val="single" w:sz="6" w:space="0" w:color="685C54" w:themeColor="accent4" w:themeShade="BF"/>
                <w:bottom w:val="single" w:sz="6" w:space="0" w:color="685C54" w:themeColor="accent4" w:themeShade="BF"/>
                <w:right w:val="single" w:sz="6" w:space="0" w:color="685C54" w:themeColor="accent4" w:themeShade="BF"/>
                <w:insideH w:val="single" w:sz="6" w:space="0" w:color="685C54" w:themeColor="accent4" w:themeShade="BF"/>
                <w:insideV w:val="single" w:sz="6" w:space="0" w:color="685C54" w:themeColor="accent4" w:themeShade="BF"/>
              </w:tblBorders>
              <w:tblCellMar>
                <w:top w:w="29" w:type="dxa"/>
                <w:left w:w="0" w:type="dxa"/>
                <w:bottom w:w="29" w:type="dxa"/>
                <w:right w:w="0" w:type="dxa"/>
              </w:tblCellMar>
              <w:tblLook w:val="01E0" w:firstRow="1" w:lastRow="1" w:firstColumn="1" w:lastColumn="1" w:noHBand="0" w:noVBand="0"/>
              <w:tblCaption w:val="Content table"/>
            </w:tblPr>
            <w:tblGrid>
              <w:gridCol w:w="8284"/>
            </w:tblGrid>
            <w:tr w:rsidR="001F28FD" w14:paraId="312ADA99" w14:textId="77777777" w:rsidTr="001F28FD">
              <w:trPr>
                <w:tblCellSpacing w:w="21" w:type="dxa"/>
              </w:trPr>
              <w:tc>
                <w:tcPr>
                  <w:tcW w:w="8200" w:type="dxa"/>
                  <w:vAlign w:val="center"/>
                </w:tcPr>
                <w:p w14:paraId="761F7DD2" w14:textId="77777777" w:rsidR="001F28FD" w:rsidRDefault="001F28FD" w:rsidP="0082314F"/>
              </w:tc>
            </w:tr>
            <w:tr w:rsidR="001F28FD" w14:paraId="4DE1AA4C" w14:textId="77777777" w:rsidTr="001F28FD">
              <w:trPr>
                <w:tblCellSpacing w:w="21" w:type="dxa"/>
              </w:trPr>
              <w:tc>
                <w:tcPr>
                  <w:tcW w:w="8200" w:type="dxa"/>
                  <w:vAlign w:val="center"/>
                </w:tcPr>
                <w:p w14:paraId="2AB070BC" w14:textId="77777777" w:rsidR="001F28FD" w:rsidRDefault="001F28FD" w:rsidP="0082314F"/>
              </w:tc>
            </w:tr>
            <w:tr w:rsidR="001F28FD" w14:paraId="383D8921" w14:textId="77777777" w:rsidTr="001F28FD">
              <w:trPr>
                <w:tblCellSpacing w:w="21" w:type="dxa"/>
              </w:trPr>
              <w:tc>
                <w:tcPr>
                  <w:tcW w:w="8200" w:type="dxa"/>
                  <w:vAlign w:val="center"/>
                </w:tcPr>
                <w:p w14:paraId="38BFFC44" w14:textId="77777777" w:rsidR="001F28FD" w:rsidRDefault="001F28FD" w:rsidP="0082314F"/>
              </w:tc>
            </w:tr>
            <w:tr w:rsidR="001F28FD" w14:paraId="5732B005" w14:textId="77777777" w:rsidTr="001F28FD">
              <w:trPr>
                <w:tblCellSpacing w:w="21" w:type="dxa"/>
              </w:trPr>
              <w:tc>
                <w:tcPr>
                  <w:tcW w:w="8200" w:type="dxa"/>
                  <w:vAlign w:val="center"/>
                </w:tcPr>
                <w:p w14:paraId="63CD5494" w14:textId="77777777" w:rsidR="001F28FD" w:rsidRDefault="001F28FD" w:rsidP="0082314F"/>
              </w:tc>
            </w:tr>
          </w:tbl>
          <w:p w14:paraId="4E978C21" w14:textId="77777777" w:rsidR="0082314F" w:rsidRDefault="0082314F" w:rsidP="0082314F"/>
        </w:tc>
      </w:tr>
      <w:tr w:rsidR="0082314F" w14:paraId="662A0C07" w14:textId="77777777" w:rsidTr="00695160">
        <w:trPr>
          <w:trHeight w:val="288"/>
        </w:trPr>
        <w:tc>
          <w:tcPr>
            <w:tcW w:w="2500" w:type="dxa"/>
            <w:vAlign w:val="bottom"/>
          </w:tcPr>
          <w:p w14:paraId="1EDC502D" w14:textId="77777777" w:rsidR="0082314F" w:rsidRDefault="0082314F" w:rsidP="0082314F"/>
        </w:tc>
        <w:tc>
          <w:tcPr>
            <w:tcW w:w="8300" w:type="dxa"/>
            <w:vAlign w:val="bottom"/>
          </w:tcPr>
          <w:p w14:paraId="04FC8294" w14:textId="5D79B4AA" w:rsidR="0082314F" w:rsidRDefault="00B34745" w:rsidP="0082314F">
            <w:pPr>
              <w:pStyle w:val="Heading4"/>
            </w:pPr>
            <w:r>
              <w:t xml:space="preserve">WHAT VALUE IS ADDED BY DOING THIS AND WHAT ELSE IS AFFECTED? </w:t>
            </w:r>
          </w:p>
        </w:tc>
      </w:tr>
      <w:tr w:rsidR="0082314F" w14:paraId="554D2596" w14:textId="77777777" w:rsidTr="00695160">
        <w:trPr>
          <w:trHeight w:val="2160"/>
        </w:trPr>
        <w:tc>
          <w:tcPr>
            <w:tcW w:w="2500" w:type="dxa"/>
          </w:tcPr>
          <w:p w14:paraId="761C6572" w14:textId="77777777" w:rsidR="0082314F" w:rsidRDefault="0082314F" w:rsidP="0082314F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2A08217" wp14:editId="32AB5EDC">
                      <wp:extent cx="1178560" cy="932815"/>
                      <wp:effectExtent l="57150" t="57150" r="78740" b="76835"/>
                      <wp:docPr id="2" name="AutoShape 3" title="Red box with white graphic of scissors, hammer and saw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9328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 w="127000" cmpd="dbl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444E4328" w14:textId="77777777" w:rsidR="0082314F" w:rsidRPr="0082314F" w:rsidRDefault="0082314F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82314F">
                                    <w:rPr>
                                      <w:noProof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t>R</w:t>
                                  </w:r>
                                </w:p>
                                <w:p w14:paraId="09732C60" w14:textId="77777777" w:rsidR="0082314F" w:rsidRPr="0082314F" w:rsidRDefault="0082314F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27A265C" w14:textId="77777777" w:rsidR="0082314F" w:rsidRPr="0082314F" w:rsidRDefault="0082314F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82314F">
                                    <w:rPr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RELATABLE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2A08217" id="AutoShape 3" o:spid="_x0000_s1030" alt="Title: Red box with white graphic of scissors, hammer and saw" style="width:92.8pt;height:7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" fillcolor="#a8422a [2404]" strokecolor="#a8422a [2404]" strokeweight="10pt">
                      <v:stroke linestyle="thinThin"/>
                      <v:textbox inset="0,0,0,0">
                        <w:txbxContent>
                          <w:p w14:paraId="444E4328" w14:textId="77777777" w:rsidR="0082314F" w:rsidRPr="0082314F" w:rsidRDefault="0082314F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2314F">
                              <w:rPr>
                                <w:noProof/>
                                <w:color w:val="FFFFFF" w:themeColor="background1"/>
                                <w:sz w:val="44"/>
                                <w:szCs w:val="44"/>
                              </w:rPr>
                              <w:t>R</w:t>
                            </w:r>
                          </w:p>
                          <w:p w14:paraId="09732C60" w14:textId="77777777" w:rsidR="0082314F" w:rsidRPr="0082314F" w:rsidRDefault="0082314F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227A265C" w14:textId="77777777" w:rsidR="0082314F" w:rsidRPr="0082314F" w:rsidRDefault="0082314F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2314F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RELATABLE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300" w:type="dxa"/>
          </w:tcPr>
          <w:tbl>
            <w:tblPr>
              <w:tblStyle w:val="TableGrid"/>
              <w:tblW w:w="5000" w:type="pct"/>
              <w:tblCellSpacing w:w="21" w:type="dxa"/>
              <w:tblBorders>
                <w:top w:val="single" w:sz="6" w:space="0" w:color="A8422A" w:themeColor="accent1" w:themeShade="BF"/>
                <w:left w:val="single" w:sz="6" w:space="0" w:color="A8422A" w:themeColor="accent1" w:themeShade="BF"/>
                <w:bottom w:val="single" w:sz="6" w:space="0" w:color="A8422A" w:themeColor="accent1" w:themeShade="BF"/>
                <w:right w:val="single" w:sz="6" w:space="0" w:color="A8422A" w:themeColor="accent1" w:themeShade="BF"/>
                <w:insideH w:val="single" w:sz="6" w:space="0" w:color="A8422A" w:themeColor="accent1" w:themeShade="BF"/>
                <w:insideV w:val="single" w:sz="6" w:space="0" w:color="A8422A" w:themeColor="accent1" w:themeShade="BF"/>
              </w:tblBorders>
              <w:tblCellMar>
                <w:top w:w="29" w:type="dxa"/>
                <w:left w:w="0" w:type="dxa"/>
                <w:bottom w:w="29" w:type="dxa"/>
                <w:right w:w="0" w:type="dxa"/>
              </w:tblCellMar>
              <w:tblLook w:val="01E0" w:firstRow="1" w:lastRow="1" w:firstColumn="1" w:lastColumn="1" w:noHBand="0" w:noVBand="0"/>
              <w:tblCaption w:val="Content table"/>
            </w:tblPr>
            <w:tblGrid>
              <w:gridCol w:w="8284"/>
            </w:tblGrid>
            <w:tr w:rsidR="001F28FD" w14:paraId="0EE57627" w14:textId="77777777" w:rsidTr="001F28FD">
              <w:trPr>
                <w:tblCellSpacing w:w="21" w:type="dxa"/>
              </w:trPr>
              <w:tc>
                <w:tcPr>
                  <w:tcW w:w="8200" w:type="dxa"/>
                  <w:vAlign w:val="center"/>
                </w:tcPr>
                <w:p w14:paraId="78DE9ACC" w14:textId="77777777" w:rsidR="001F28FD" w:rsidRDefault="001F28FD" w:rsidP="0082314F"/>
              </w:tc>
            </w:tr>
            <w:tr w:rsidR="001F28FD" w14:paraId="2B2CEE9F" w14:textId="77777777" w:rsidTr="001F28FD">
              <w:trPr>
                <w:tblCellSpacing w:w="21" w:type="dxa"/>
              </w:trPr>
              <w:tc>
                <w:tcPr>
                  <w:tcW w:w="8200" w:type="dxa"/>
                  <w:vAlign w:val="center"/>
                </w:tcPr>
                <w:p w14:paraId="58721217" w14:textId="77777777" w:rsidR="001F28FD" w:rsidRDefault="001F28FD" w:rsidP="0082314F"/>
              </w:tc>
            </w:tr>
            <w:tr w:rsidR="001F28FD" w14:paraId="30EF95AF" w14:textId="77777777" w:rsidTr="001F28FD">
              <w:trPr>
                <w:tblCellSpacing w:w="21" w:type="dxa"/>
              </w:trPr>
              <w:tc>
                <w:tcPr>
                  <w:tcW w:w="8200" w:type="dxa"/>
                  <w:vAlign w:val="center"/>
                </w:tcPr>
                <w:p w14:paraId="2BA696B0" w14:textId="77777777" w:rsidR="001F28FD" w:rsidRDefault="001F28FD" w:rsidP="0082314F"/>
              </w:tc>
            </w:tr>
            <w:tr w:rsidR="001F28FD" w14:paraId="02D1BE62" w14:textId="77777777" w:rsidTr="001F28FD">
              <w:trPr>
                <w:tblCellSpacing w:w="21" w:type="dxa"/>
              </w:trPr>
              <w:tc>
                <w:tcPr>
                  <w:tcW w:w="8200" w:type="dxa"/>
                  <w:vAlign w:val="center"/>
                </w:tcPr>
                <w:p w14:paraId="3E0C8EDE" w14:textId="77777777" w:rsidR="001F28FD" w:rsidRDefault="001F28FD" w:rsidP="0082314F"/>
              </w:tc>
            </w:tr>
          </w:tbl>
          <w:p w14:paraId="43816003" w14:textId="77777777" w:rsidR="0082314F" w:rsidRDefault="0082314F" w:rsidP="0082314F"/>
        </w:tc>
      </w:tr>
      <w:tr w:rsidR="0082314F" w14:paraId="772D54CF" w14:textId="77777777" w:rsidTr="00695160">
        <w:trPr>
          <w:trHeight w:val="288"/>
        </w:trPr>
        <w:tc>
          <w:tcPr>
            <w:tcW w:w="2500" w:type="dxa"/>
            <w:vAlign w:val="bottom"/>
          </w:tcPr>
          <w:p w14:paraId="0BA7DBD0" w14:textId="77777777" w:rsidR="0082314F" w:rsidRDefault="0082314F" w:rsidP="0082314F"/>
        </w:tc>
        <w:tc>
          <w:tcPr>
            <w:tcW w:w="8300" w:type="dxa"/>
            <w:vAlign w:val="bottom"/>
          </w:tcPr>
          <w:p w14:paraId="41A878C1" w14:textId="74500714" w:rsidR="0082314F" w:rsidRDefault="00B34745" w:rsidP="0082314F">
            <w:pPr>
              <w:pStyle w:val="Heading5"/>
            </w:pPr>
            <w:r>
              <w:t>WHEN IS THIS ACTION TO BE COMPLETED AND IMPLEMENTED?</w:t>
            </w:r>
          </w:p>
        </w:tc>
      </w:tr>
      <w:tr w:rsidR="0082314F" w14:paraId="7F1D964E" w14:textId="77777777" w:rsidTr="00695160">
        <w:trPr>
          <w:trHeight w:val="2160"/>
        </w:trPr>
        <w:tc>
          <w:tcPr>
            <w:tcW w:w="2500" w:type="dxa"/>
          </w:tcPr>
          <w:p w14:paraId="211B7B18" w14:textId="77777777" w:rsidR="0082314F" w:rsidRDefault="0082314F" w:rsidP="0082314F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362E1BB" wp14:editId="337AAB89">
                      <wp:extent cx="1178560" cy="932815"/>
                      <wp:effectExtent l="57150" t="57150" r="78740" b="76835"/>
                      <wp:docPr id="1" name="AutoShape 2" title="Green box with white graphic of paper, needle and thread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9328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  <a:ln w="127000" cmpd="dbl"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7DCFD857" w14:textId="77777777" w:rsidR="0082314F" w:rsidRPr="0082314F" w:rsidRDefault="0082314F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82314F">
                                    <w:rPr>
                                      <w:noProof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t>T</w:t>
                                  </w:r>
                                </w:p>
                                <w:p w14:paraId="29AB8D80" w14:textId="77777777" w:rsidR="0082314F" w:rsidRPr="0082314F" w:rsidRDefault="0082314F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</w:rPr>
                                  </w:pPr>
                                </w:p>
                                <w:p w14:paraId="35601FC6" w14:textId="77777777" w:rsidR="0082314F" w:rsidRPr="0082314F" w:rsidRDefault="0082314F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82314F">
                                    <w:rPr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TIMING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362E1BB" id="AutoShape 2" o:spid="_x0000_s1031" alt="Title: Green box with white graphic of paper, needle and thread" style="width:92.8pt;height:7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" fillcolor="#425d40 [1608]" strokecolor="#425d40 [1608]" strokeweight="10pt">
                      <v:stroke linestyle="thinThin"/>
                      <v:textbox inset="0,0,0,0">
                        <w:txbxContent>
                          <w:p w14:paraId="7DCFD857" w14:textId="77777777" w:rsidR="0082314F" w:rsidRPr="0082314F" w:rsidRDefault="0082314F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2314F">
                              <w:rPr>
                                <w:noProof/>
                                <w:color w:val="FFFFFF" w:themeColor="background1"/>
                                <w:sz w:val="44"/>
                                <w:szCs w:val="44"/>
                              </w:rPr>
                              <w:t>T</w:t>
                            </w:r>
                          </w:p>
                          <w:p w14:paraId="29AB8D80" w14:textId="77777777" w:rsidR="0082314F" w:rsidRPr="0082314F" w:rsidRDefault="0082314F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</w:rPr>
                            </w:pPr>
                          </w:p>
                          <w:p w14:paraId="35601FC6" w14:textId="77777777" w:rsidR="0082314F" w:rsidRPr="0082314F" w:rsidRDefault="0082314F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2314F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TIMING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300" w:type="dxa"/>
          </w:tcPr>
          <w:tbl>
            <w:tblPr>
              <w:tblStyle w:val="TableGrid"/>
              <w:tblW w:w="5000" w:type="pct"/>
              <w:tblCellSpacing w:w="21" w:type="dxa"/>
              <w:tblBorders>
                <w:top w:val="single" w:sz="6" w:space="0" w:color="435D40" w:themeColor="accent5" w:themeShade="80"/>
                <w:left w:val="single" w:sz="6" w:space="0" w:color="435D40" w:themeColor="accent5" w:themeShade="80"/>
                <w:bottom w:val="single" w:sz="6" w:space="0" w:color="435D40" w:themeColor="accent5" w:themeShade="80"/>
                <w:right w:val="single" w:sz="6" w:space="0" w:color="435D40" w:themeColor="accent5" w:themeShade="80"/>
                <w:insideH w:val="single" w:sz="6" w:space="0" w:color="435D40" w:themeColor="accent5" w:themeShade="80"/>
                <w:insideV w:val="single" w:sz="6" w:space="0" w:color="435D40" w:themeColor="accent5" w:themeShade="80"/>
              </w:tblBorders>
              <w:tblCellMar>
                <w:top w:w="29" w:type="dxa"/>
                <w:left w:w="0" w:type="dxa"/>
                <w:bottom w:w="29" w:type="dxa"/>
                <w:right w:w="0" w:type="dxa"/>
              </w:tblCellMar>
              <w:tblLook w:val="01E0" w:firstRow="1" w:lastRow="1" w:firstColumn="1" w:lastColumn="1" w:noHBand="0" w:noVBand="0"/>
              <w:tblCaption w:val="Content table"/>
            </w:tblPr>
            <w:tblGrid>
              <w:gridCol w:w="8284"/>
            </w:tblGrid>
            <w:tr w:rsidR="001F28FD" w14:paraId="1D048BE3" w14:textId="77777777" w:rsidTr="001F28FD">
              <w:trPr>
                <w:tblCellSpacing w:w="21" w:type="dxa"/>
              </w:trPr>
              <w:tc>
                <w:tcPr>
                  <w:tcW w:w="8200" w:type="dxa"/>
                  <w:vAlign w:val="center"/>
                </w:tcPr>
                <w:p w14:paraId="693478A0" w14:textId="77777777" w:rsidR="001F28FD" w:rsidRDefault="001F28FD" w:rsidP="0082314F"/>
              </w:tc>
            </w:tr>
            <w:tr w:rsidR="001F28FD" w14:paraId="692EC5CD" w14:textId="77777777" w:rsidTr="001F28FD">
              <w:trPr>
                <w:tblCellSpacing w:w="21" w:type="dxa"/>
              </w:trPr>
              <w:tc>
                <w:tcPr>
                  <w:tcW w:w="8200" w:type="dxa"/>
                  <w:vAlign w:val="center"/>
                </w:tcPr>
                <w:p w14:paraId="4377E23B" w14:textId="77777777" w:rsidR="001F28FD" w:rsidRDefault="001F28FD" w:rsidP="0082314F"/>
              </w:tc>
            </w:tr>
            <w:tr w:rsidR="001F28FD" w14:paraId="4100F6CE" w14:textId="77777777" w:rsidTr="001F28FD">
              <w:trPr>
                <w:tblCellSpacing w:w="21" w:type="dxa"/>
              </w:trPr>
              <w:tc>
                <w:tcPr>
                  <w:tcW w:w="8200" w:type="dxa"/>
                  <w:vAlign w:val="center"/>
                </w:tcPr>
                <w:p w14:paraId="656078A3" w14:textId="77777777" w:rsidR="001F28FD" w:rsidRDefault="001F28FD" w:rsidP="0082314F"/>
              </w:tc>
            </w:tr>
            <w:tr w:rsidR="001F28FD" w14:paraId="5F7DD726" w14:textId="77777777" w:rsidTr="001F28FD">
              <w:trPr>
                <w:tblCellSpacing w:w="21" w:type="dxa"/>
              </w:trPr>
              <w:tc>
                <w:tcPr>
                  <w:tcW w:w="8200" w:type="dxa"/>
                  <w:vAlign w:val="center"/>
                </w:tcPr>
                <w:p w14:paraId="42D42435" w14:textId="77777777" w:rsidR="001F28FD" w:rsidRDefault="001F28FD" w:rsidP="0082314F"/>
              </w:tc>
            </w:tr>
          </w:tbl>
          <w:p w14:paraId="79B3BB19" w14:textId="77777777" w:rsidR="0082314F" w:rsidRDefault="0082314F" w:rsidP="0082314F"/>
        </w:tc>
      </w:tr>
    </w:tbl>
    <w:p w14:paraId="2D1C21A7" w14:textId="77777777" w:rsidR="00D525A6" w:rsidRDefault="00D525A6"/>
    <w:sectPr w:rsidR="00D525A6" w:rsidSect="00695160">
      <w:footerReference w:type="default" r:id="rId8"/>
      <w:pgSz w:w="12240" w:h="15840"/>
      <w:pgMar w:top="360" w:right="720" w:bottom="36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48DCC0" w14:textId="77777777" w:rsidR="0082314F" w:rsidRDefault="0082314F">
      <w:r>
        <w:separator/>
      </w:r>
    </w:p>
  </w:endnote>
  <w:endnote w:type="continuationSeparator" w:id="0">
    <w:p w14:paraId="48BC85B4" w14:textId="77777777" w:rsidR="0082314F" w:rsidRDefault="00823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9631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9F0DEA" w14:textId="77777777" w:rsidR="00D525A6" w:rsidRDefault="00345ED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37021" w14:textId="77777777" w:rsidR="0082314F" w:rsidRDefault="0082314F">
      <w:r>
        <w:separator/>
      </w:r>
    </w:p>
  </w:footnote>
  <w:footnote w:type="continuationSeparator" w:id="0">
    <w:p w14:paraId="2AF8B36A" w14:textId="77777777" w:rsidR="0082314F" w:rsidRDefault="00823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164AE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E7212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A7017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E128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46EC81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34972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4C7F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4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F42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8414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1E776A3"/>
    <w:multiLevelType w:val="hybridMultilevel"/>
    <w:tmpl w:val="327AFA8E"/>
    <w:lvl w:ilvl="0" w:tplc="72D6D6BC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1518BA"/>
    <w:multiLevelType w:val="hybridMultilevel"/>
    <w:tmpl w:val="B128BF9C"/>
    <w:lvl w:ilvl="0" w:tplc="72D6D6BC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4097" fillcolor="#88a1b3" stroke="f">
      <v:fill color="#88a1b3"/>
      <v:stroke on="f"/>
      <v:textbox inset="3.6pt,,3.6pt"/>
      <o:colormru v:ext="edit" colors="#996,#88a1b3,#d0b04d,#944442,#47594d,#ffc92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14F"/>
    <w:rsid w:val="000A2A61"/>
    <w:rsid w:val="001F28FD"/>
    <w:rsid w:val="00345ED9"/>
    <w:rsid w:val="00695160"/>
    <w:rsid w:val="0082314F"/>
    <w:rsid w:val="00B34745"/>
    <w:rsid w:val="00D5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#88a1b3" stroke="f">
      <v:fill color="#88a1b3"/>
      <v:stroke on="f"/>
      <v:textbox inset="3.6pt,,3.6pt"/>
      <o:colormru v:ext="edit" colors="#996,#88a1b3,#d0b04d,#944442,#47594d,#ffc92f"/>
    </o:shapedefaults>
    <o:shapelayout v:ext="edit">
      <o:idmap v:ext="edit" data="1"/>
    </o:shapelayout>
  </w:shapeDefaults>
  <w:decimalSymbol w:val="."/>
  <w:listSeparator w:val=","/>
  <w14:docId w14:val="531AC26A"/>
  <w15:docId w15:val="{291ED957-5F10-45F9-8140-7A64319D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color w:val="000000" w:themeColor="text1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29"/>
      <w:outlineLvl w:val="0"/>
    </w:pPr>
    <w:rPr>
      <w:rFonts w:asciiTheme="majorHAnsi" w:hAnsiTheme="majorHAnsi"/>
      <w:b/>
      <w:caps/>
      <w:color w:val="665A00" w:themeColor="accent2" w:themeShade="80"/>
      <w:spacing w:val="20"/>
      <w:sz w:val="22"/>
      <w:szCs w:val="1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outlineLvl w:val="1"/>
    </w:pPr>
    <w:rPr>
      <w:rFonts w:asciiTheme="majorHAnsi" w:eastAsiaTheme="majorEastAsia" w:hAnsiTheme="majorHAnsi" w:cs="Arial"/>
      <w:b/>
      <w:bCs/>
      <w:iCs/>
      <w:caps/>
      <w:color w:val="415B5C" w:themeColor="accent3" w:themeShade="80"/>
      <w:spacing w:val="20"/>
      <w:sz w:val="22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outlineLvl w:val="2"/>
    </w:pPr>
    <w:rPr>
      <w:rFonts w:asciiTheme="majorHAnsi" w:eastAsiaTheme="majorEastAsia" w:hAnsiTheme="majorHAnsi" w:cs="Arial"/>
      <w:b/>
      <w:bCs/>
      <w:caps/>
      <w:color w:val="685C54" w:themeColor="accent4" w:themeShade="BF"/>
      <w:spacing w:val="20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b/>
      <w:iCs/>
      <w:caps/>
      <w:color w:val="A8422A" w:themeColor="accent1" w:themeShade="BF"/>
      <w:spacing w:val="20"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b/>
      <w:caps/>
      <w:color w:val="435D40" w:themeColor="accent5" w:themeShade="80"/>
      <w:spacing w:val="2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color w:val="6F2C1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F2C1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semiHidden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customStyle="1" w:styleId="Checkbox">
    <w:name w:val="Checkbox"/>
    <w:basedOn w:val="Normal"/>
    <w:uiPriority w:val="10"/>
    <w:qFormat/>
    <w:pPr>
      <w:jc w:val="center"/>
    </w:pPr>
    <w:rPr>
      <w:caps/>
      <w:sz w:val="18"/>
      <w:szCs w:val="16"/>
    </w:rPr>
  </w:style>
  <w:style w:type="paragraph" w:styleId="Title">
    <w:name w:val="Title"/>
    <w:basedOn w:val="Normal"/>
    <w:link w:val="TitleChar"/>
    <w:uiPriority w:val="1"/>
    <w:qFormat/>
    <w:rPr>
      <w:rFonts w:asciiTheme="majorHAnsi" w:hAnsiTheme="majorHAnsi"/>
      <w:b/>
      <w:caps/>
      <w:color w:val="404040" w:themeColor="text1" w:themeTint="BF"/>
      <w:sz w:val="28"/>
      <w:szCs w:val="24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hAnsiTheme="majorHAnsi"/>
      <w:b/>
      <w:caps/>
      <w:color w:val="404040" w:themeColor="text1" w:themeTint="BF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Cs/>
      <w:caps/>
      <w:color w:val="A8422A" w:themeColor="accent1" w:themeShade="BF"/>
      <w:spacing w:val="20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b/>
      <w:caps/>
      <w:color w:val="435D40" w:themeColor="accent5" w:themeShade="80"/>
      <w:spacing w:val="20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F2C1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F2C1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paragraph" w:styleId="Subtitle">
    <w:name w:val="Subtitle"/>
    <w:basedOn w:val="Normal"/>
    <w:link w:val="SubtitleChar"/>
    <w:semiHidden/>
    <w:unhideWhenUsed/>
    <w:qFormat/>
    <w:pPr>
      <w:numPr>
        <w:ilvl w:val="1"/>
      </w:numPr>
      <w:spacing w:after="160"/>
    </w:pPr>
    <w:rPr>
      <w:rFonts w:cstheme="minorBidi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semiHidden/>
    <w:rPr>
      <w:rFonts w:cstheme="minorBidi"/>
      <w:color w:val="5A5A5A" w:themeColor="text1" w:themeTint="A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irdre\AppData\Roaming\Microsoft\Templates\Things%20to%20do%20list.dotx" TargetMode="External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Custom 105">
      <a:majorFont>
        <a:latin typeface="Tw Cen MT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754ED-3CAE-4A95-925C-5AFB0D488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Things to do list</Template>
  <TotalTime>20</TotalTime>
  <Pages>1</Pages>
  <Words>68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Deirdre Clay</dc:creator>
  <cp:keywords/>
  <cp:lastModifiedBy>Office 365</cp:lastModifiedBy>
  <cp:revision>3</cp:revision>
  <dcterms:created xsi:type="dcterms:W3CDTF">2020-08-24T02:16:00Z</dcterms:created>
  <dcterms:modified xsi:type="dcterms:W3CDTF">2020-08-24T02:33:00Z</dcterms:modified>
  <cp:version/>
</cp:coreProperties>
</file>